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468"/>
        <w:gridCol w:w="180"/>
        <w:gridCol w:w="1312"/>
        <w:gridCol w:w="360"/>
        <w:gridCol w:w="100"/>
        <w:gridCol w:w="928"/>
        <w:gridCol w:w="360"/>
        <w:gridCol w:w="1260"/>
        <w:gridCol w:w="332"/>
        <w:gridCol w:w="4500"/>
      </w:tblGrid>
      <w:tr w:rsidR="009E699D" w:rsidTr="003555E3">
        <w:trPr>
          <w:trHeight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99D" w:rsidRDefault="009E699D" w:rsidP="009E699D">
            <w:pPr>
              <w:keepNext/>
              <w:widowControl w:val="0"/>
              <w:outlineLvl w:val="2"/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Город</w:t>
            </w:r>
          </w:p>
        </w:tc>
        <w:sdt>
          <w:sdtPr>
            <w:rPr>
              <w:sz w:val="16"/>
              <w:szCs w:val="16"/>
            </w:rPr>
            <w:id w:val="1638523982"/>
            <w:placeholder>
              <w:docPart w:val="FAF15AA5C0FE4A13B40C43CEE00A4DB2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nil"/>
                  <w:left w:val="nil"/>
                  <w:bottom w:val="dotted" w:sz="8" w:space="0" w:color="auto"/>
                  <w:right w:val="nil"/>
                </w:tcBorders>
                <w:hideMark/>
              </w:tcPr>
              <w:p w:rsidR="009E699D" w:rsidRDefault="009E699D" w:rsidP="009E699D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450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E699D" w:rsidRDefault="009E699D" w:rsidP="009E699D">
            <w:pPr>
              <w:ind w:left="-43"/>
              <w:jc w:val="center"/>
              <w:rPr>
                <w:sz w:val="8"/>
                <w:szCs w:val="8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47AABC52" wp14:editId="7C07619D">
                  <wp:simplePos x="0" y="0"/>
                  <wp:positionH relativeFrom="margin">
                    <wp:posOffset>565785</wp:posOffset>
                  </wp:positionH>
                  <wp:positionV relativeFrom="margin">
                    <wp:posOffset>0</wp:posOffset>
                  </wp:positionV>
                  <wp:extent cx="2236470" cy="561975"/>
                  <wp:effectExtent l="0" t="0" r="0" b="9525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6470" cy="561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9E699D" w:rsidRDefault="009E699D" w:rsidP="009E699D">
            <w:pPr>
              <w:ind w:left="-43"/>
              <w:jc w:val="right"/>
              <w:rPr>
                <w:noProof/>
              </w:rPr>
            </w:pPr>
          </w:p>
          <w:p w:rsidR="009E699D" w:rsidRDefault="009E699D" w:rsidP="009E699D">
            <w:pPr>
              <w:ind w:left="-43"/>
              <w:jc w:val="right"/>
              <w:rPr>
                <w:noProof/>
              </w:rPr>
            </w:pPr>
          </w:p>
          <w:p w:rsidR="009E699D" w:rsidRDefault="009E699D" w:rsidP="009E699D">
            <w:pPr>
              <w:ind w:left="-43"/>
              <w:jc w:val="right"/>
              <w:rPr>
                <w:noProof/>
              </w:rPr>
            </w:pPr>
          </w:p>
          <w:p w:rsidR="009E699D" w:rsidRDefault="009E699D" w:rsidP="009E699D">
            <w:pPr>
              <w:ind w:left="-43"/>
              <w:jc w:val="right"/>
              <w:rPr>
                <w:bCs/>
                <w:sz w:val="18"/>
              </w:rPr>
            </w:pPr>
          </w:p>
          <w:p w:rsidR="009E699D" w:rsidRDefault="009E699D" w:rsidP="009E699D">
            <w:pPr>
              <w:tabs>
                <w:tab w:val="left" w:pos="1071"/>
                <w:tab w:val="left" w:pos="3056"/>
              </w:tabs>
              <w:ind w:left="113"/>
              <w:contextualSpacing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Россия</w:t>
            </w:r>
            <w:r>
              <w:rPr>
                <w:b/>
                <w:sz w:val="16"/>
                <w:szCs w:val="16"/>
              </w:rPr>
              <w:t>, 198097, Санкт-Петербург, ул. Трефолева, 2БМ</w:t>
            </w:r>
          </w:p>
          <w:p w:rsidR="009E699D" w:rsidRDefault="009E699D" w:rsidP="009E699D">
            <w:pPr>
              <w:tabs>
                <w:tab w:val="right" w:leader="dot" w:pos="4444"/>
              </w:tabs>
              <w:ind w:left="113"/>
              <w:contextualSpacing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контакт- центр (бесплатный звонок)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ab/>
              <w:t xml:space="preserve"> 8-800-333-888-7</w:t>
            </w:r>
          </w:p>
          <w:p w:rsidR="009E699D" w:rsidRDefault="009E699D" w:rsidP="009E699D">
            <w:pPr>
              <w:tabs>
                <w:tab w:val="right" w:leader="dot" w:pos="4444"/>
              </w:tabs>
              <w:ind w:left="113"/>
              <w:contextualSpacing/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e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mail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ab/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mail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@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vzljot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ru</w:t>
            </w:r>
          </w:p>
          <w:p w:rsidR="009E699D" w:rsidRDefault="009E699D" w:rsidP="009E699D">
            <w:pPr>
              <w:ind w:left="113"/>
              <w:jc w:val="both"/>
              <w:rPr>
                <w:b/>
                <w:bCs/>
                <w:color w:val="0000FF"/>
                <w:sz w:val="16"/>
                <w:szCs w:val="16"/>
                <w:u w:val="single"/>
              </w:rPr>
            </w:pPr>
            <w:r>
              <w:rPr>
                <w:b/>
                <w:bCs/>
                <w:spacing w:val="10"/>
                <w:sz w:val="16"/>
                <w:szCs w:val="16"/>
              </w:rPr>
              <w:t xml:space="preserve">Документация и программное обеспечение размещены на сайте </w:t>
            </w:r>
            <w:hyperlink r:id="rId9" w:history="1">
              <w:r>
                <w:rPr>
                  <w:rStyle w:val="a9"/>
                  <w:b/>
                  <w:bCs/>
                  <w:sz w:val="16"/>
                  <w:szCs w:val="16"/>
                  <w:lang w:val="en-US"/>
                </w:rPr>
                <w:t>www</w:t>
              </w:r>
              <w:r>
                <w:rPr>
                  <w:rStyle w:val="a9"/>
                  <w:b/>
                  <w:bCs/>
                  <w:sz w:val="16"/>
                  <w:szCs w:val="16"/>
                </w:rPr>
                <w:t>.</w:t>
              </w:r>
              <w:r>
                <w:rPr>
                  <w:rStyle w:val="a9"/>
                  <w:b/>
                  <w:bCs/>
                  <w:sz w:val="16"/>
                  <w:szCs w:val="16"/>
                  <w:lang w:val="en-US"/>
                </w:rPr>
                <w:t>vzljot</w:t>
              </w:r>
              <w:r>
                <w:rPr>
                  <w:rStyle w:val="a9"/>
                  <w:b/>
                  <w:bCs/>
                  <w:sz w:val="16"/>
                  <w:szCs w:val="16"/>
                </w:rPr>
                <w:t>.</w:t>
              </w:r>
              <w:r>
                <w:rPr>
                  <w:rStyle w:val="a9"/>
                  <w:b/>
                  <w:bCs/>
                  <w:sz w:val="16"/>
                  <w:szCs w:val="16"/>
                  <w:lang w:val="en-US"/>
                </w:rPr>
                <w:t>ru</w:t>
              </w:r>
            </w:hyperlink>
          </w:p>
        </w:tc>
      </w:tr>
      <w:tr w:rsidR="009E699D" w:rsidTr="003555E3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99D" w:rsidRDefault="009E699D" w:rsidP="009E699D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Плательщик</w:t>
            </w:r>
          </w:p>
        </w:tc>
        <w:sdt>
          <w:sdtPr>
            <w:rPr>
              <w:sz w:val="16"/>
              <w:szCs w:val="16"/>
            </w:rPr>
            <w:id w:val="-291519181"/>
            <w:placeholder>
              <w:docPart w:val="73CB514F223F42AC8212EE38CC4D69C8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hideMark/>
              </w:tcPr>
              <w:p w:rsidR="009E699D" w:rsidRDefault="009E699D" w:rsidP="009E699D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99D" w:rsidRDefault="009E699D" w:rsidP="009E699D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9E699D" w:rsidTr="003555E3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99D" w:rsidRDefault="009E699D" w:rsidP="009E699D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i/>
                <w:sz w:val="16"/>
                <w:szCs w:val="16"/>
              </w:rPr>
              <w:t>ИНН</w:t>
            </w:r>
            <w:r>
              <w:rPr>
                <w:b/>
                <w:i/>
                <w:sz w:val="16"/>
                <w:szCs w:val="16"/>
                <w:lang w:val="en-US"/>
              </w:rPr>
              <w:t xml:space="preserve"> /</w:t>
            </w:r>
            <w:r>
              <w:rPr>
                <w:b/>
                <w:i/>
                <w:sz w:val="16"/>
                <w:szCs w:val="16"/>
              </w:rPr>
              <w:t xml:space="preserve"> КПП  </w:t>
            </w:r>
          </w:p>
        </w:tc>
        <w:sdt>
          <w:sdtPr>
            <w:rPr>
              <w:sz w:val="16"/>
              <w:szCs w:val="16"/>
            </w:rPr>
            <w:id w:val="-1305085155"/>
            <w:placeholder>
              <w:docPart w:val="23AB5FCEB62641F0AA0551D5552D30A5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hideMark/>
              </w:tcPr>
              <w:p w:rsidR="009E699D" w:rsidRDefault="009E699D" w:rsidP="009E699D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99D" w:rsidRDefault="009E699D" w:rsidP="009E699D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9E699D" w:rsidTr="003555E3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99D" w:rsidRDefault="009E699D" w:rsidP="009E699D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Получатель</w:t>
            </w:r>
          </w:p>
        </w:tc>
        <w:sdt>
          <w:sdtPr>
            <w:rPr>
              <w:sz w:val="16"/>
              <w:szCs w:val="16"/>
            </w:rPr>
            <w:id w:val="-349802822"/>
            <w:placeholder>
              <w:docPart w:val="B430F971A6544C75918FD7AD204F7F68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hideMark/>
              </w:tcPr>
              <w:p w:rsidR="009E699D" w:rsidRDefault="009E699D" w:rsidP="009E699D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99D" w:rsidRDefault="009E699D" w:rsidP="009E699D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9E699D" w:rsidTr="003555E3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99D" w:rsidRDefault="009E699D" w:rsidP="009E699D">
            <w:pPr>
              <w:keepNext/>
              <w:ind w:right="-108"/>
              <w:outlineLvl w:val="7"/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Почтовый адрес</w:t>
            </w:r>
          </w:p>
        </w:tc>
        <w:sdt>
          <w:sdtPr>
            <w:rPr>
              <w:sz w:val="16"/>
              <w:szCs w:val="16"/>
            </w:rPr>
            <w:id w:val="751400239"/>
            <w:placeholder>
              <w:docPart w:val="4EC65C0FBE17465C9CD3AF93DE11EDF9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hideMark/>
              </w:tcPr>
              <w:p w:rsidR="009E699D" w:rsidRDefault="009E699D" w:rsidP="009E699D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99D" w:rsidRDefault="009E699D" w:rsidP="009E699D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9E699D" w:rsidTr="003555E3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699D" w:rsidRDefault="009E699D" w:rsidP="009E699D">
            <w:pPr>
              <w:keepNext/>
              <w:ind w:right="-108"/>
              <w:outlineLvl w:val="7"/>
              <w:rPr>
                <w:b/>
                <w:bCs/>
                <w:i/>
                <w:sz w:val="16"/>
                <w:szCs w:val="16"/>
              </w:rPr>
            </w:pPr>
          </w:p>
        </w:tc>
        <w:sdt>
          <w:sdtPr>
            <w:rPr>
              <w:sz w:val="16"/>
              <w:szCs w:val="16"/>
            </w:rPr>
            <w:id w:val="-1136331709"/>
            <w:placeholder>
              <w:docPart w:val="C3EE43D106394C30B9E1616EBD84F1F4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hideMark/>
              </w:tcPr>
              <w:p w:rsidR="009E699D" w:rsidRDefault="009E699D" w:rsidP="009E699D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99D" w:rsidRDefault="009E699D" w:rsidP="009E699D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9E699D" w:rsidTr="003555E3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699D" w:rsidRDefault="009E699D" w:rsidP="009E699D">
            <w:pPr>
              <w:keepNext/>
              <w:ind w:right="-108"/>
              <w:outlineLvl w:val="7"/>
              <w:rPr>
                <w:b/>
                <w:bCs/>
                <w:i/>
                <w:sz w:val="16"/>
                <w:szCs w:val="16"/>
              </w:rPr>
            </w:pPr>
          </w:p>
        </w:tc>
        <w:sdt>
          <w:sdtPr>
            <w:rPr>
              <w:sz w:val="16"/>
              <w:szCs w:val="16"/>
            </w:rPr>
            <w:id w:val="1510863614"/>
            <w:placeholder>
              <w:docPart w:val="1890A1C3322A426A8B70E64A8B39D0E6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dotted" w:sz="8" w:space="0" w:color="auto"/>
                  <w:right w:val="nil"/>
                </w:tcBorders>
                <w:hideMark/>
              </w:tcPr>
              <w:p w:rsidR="009E699D" w:rsidRDefault="009E699D" w:rsidP="009E699D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99D" w:rsidRDefault="009E699D" w:rsidP="009E699D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9E699D" w:rsidTr="003555E3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99D" w:rsidRDefault="009E699D" w:rsidP="009E699D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телефон, факс</w:t>
            </w:r>
          </w:p>
        </w:tc>
        <w:sdt>
          <w:sdtPr>
            <w:rPr>
              <w:sz w:val="16"/>
              <w:szCs w:val="16"/>
            </w:rPr>
            <w:id w:val="-872692152"/>
            <w:placeholder>
              <w:docPart w:val="D1AA5607CCC34BEEB983557F316FF637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dotted" w:sz="8" w:space="0" w:color="auto"/>
                  <w:left w:val="nil"/>
                  <w:bottom w:val="nil"/>
                  <w:right w:val="nil"/>
                </w:tcBorders>
                <w:hideMark/>
              </w:tcPr>
              <w:p w:rsidR="009E699D" w:rsidRDefault="009E699D" w:rsidP="009E699D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99D" w:rsidRDefault="009E699D" w:rsidP="009E699D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3555E3" w:rsidTr="003555E3">
        <w:trPr>
          <w:trHeight w:hRule="exact" w:val="227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555E3" w:rsidRDefault="003555E3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Доставка</w:t>
            </w:r>
          </w:p>
        </w:tc>
        <w:tc>
          <w:tcPr>
            <w:tcW w:w="1492" w:type="dxa"/>
            <w:gridSpan w:val="2"/>
            <w:tcBorders>
              <w:top w:val="dotted" w:sz="8" w:space="0" w:color="auto"/>
              <w:left w:val="nil"/>
              <w:bottom w:val="dotted" w:sz="8" w:space="0" w:color="auto"/>
              <w:right w:val="single" w:sz="12" w:space="0" w:color="auto"/>
            </w:tcBorders>
            <w:vAlign w:val="center"/>
            <w:hideMark/>
          </w:tcPr>
          <w:p w:rsidR="003555E3" w:rsidRDefault="003555E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самовывоз</w:t>
            </w:r>
          </w:p>
        </w:tc>
        <w:sdt>
          <w:sdtPr>
            <w:rPr>
              <w:sz w:val="16"/>
              <w:szCs w:val="16"/>
            </w:rPr>
            <w:id w:val="-661957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3555E3" w:rsidRDefault="003555E3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028" w:type="dxa"/>
            <w:gridSpan w:val="2"/>
            <w:tcBorders>
              <w:top w:val="dotted" w:sz="8" w:space="0" w:color="auto"/>
              <w:left w:val="single" w:sz="12" w:space="0" w:color="auto"/>
              <w:bottom w:val="dotted" w:sz="8" w:space="0" w:color="auto"/>
              <w:right w:val="single" w:sz="12" w:space="0" w:color="auto"/>
            </w:tcBorders>
            <w:vAlign w:val="center"/>
            <w:hideMark/>
          </w:tcPr>
          <w:p w:rsidR="003555E3" w:rsidRDefault="003555E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Ж/Д</w:t>
            </w:r>
          </w:p>
        </w:tc>
        <w:sdt>
          <w:sdtPr>
            <w:rPr>
              <w:sz w:val="16"/>
              <w:szCs w:val="16"/>
            </w:rPr>
            <w:id w:val="-17045520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60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3555E3" w:rsidRDefault="003555E3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260" w:type="dxa"/>
            <w:tcBorders>
              <w:top w:val="dotted" w:sz="8" w:space="0" w:color="auto"/>
              <w:left w:val="single" w:sz="12" w:space="0" w:color="auto"/>
              <w:bottom w:val="dotted" w:sz="8" w:space="0" w:color="auto"/>
              <w:right w:val="single" w:sz="12" w:space="0" w:color="auto"/>
            </w:tcBorders>
            <w:vAlign w:val="center"/>
            <w:hideMark/>
          </w:tcPr>
          <w:p w:rsidR="003555E3" w:rsidRDefault="003555E3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АВИА</w:t>
            </w:r>
          </w:p>
        </w:tc>
        <w:sdt>
          <w:sdtPr>
            <w:rPr>
              <w:sz w:val="16"/>
              <w:szCs w:val="16"/>
            </w:rPr>
            <w:id w:val="14660816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32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3555E3" w:rsidRDefault="003555E3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555E3" w:rsidRDefault="003555E3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9E699D" w:rsidTr="003555E3">
        <w:trPr>
          <w:trHeight w:hRule="exact" w:val="198"/>
        </w:trPr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99D" w:rsidRDefault="009E699D" w:rsidP="009E699D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Перевозчик</w:t>
            </w:r>
          </w:p>
        </w:tc>
        <w:sdt>
          <w:sdtPr>
            <w:rPr>
              <w:sz w:val="16"/>
              <w:szCs w:val="16"/>
            </w:rPr>
            <w:id w:val="-339553180"/>
            <w:placeholder>
              <w:docPart w:val="2AE08591F8784C80AF69241818ADB489"/>
            </w:placeholder>
            <w:showingPlcHdr/>
            <w:text/>
          </w:sdtPr>
          <w:sdtEndPr/>
          <w:sdtContent>
            <w:tc>
              <w:tcPr>
                <w:tcW w:w="4832" w:type="dxa"/>
                <w:gridSpan w:val="8"/>
                <w:tcBorders>
                  <w:top w:val="nil"/>
                  <w:left w:val="nil"/>
                  <w:bottom w:val="dotted" w:sz="8" w:space="0" w:color="auto"/>
                  <w:right w:val="nil"/>
                </w:tcBorders>
                <w:hideMark/>
              </w:tcPr>
              <w:p w:rsidR="009E699D" w:rsidRDefault="009E699D" w:rsidP="009E699D">
                <w:pPr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99D" w:rsidRDefault="009E699D" w:rsidP="009E699D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9E699D" w:rsidTr="003555E3">
        <w:trPr>
          <w:trHeight w:hRule="exact" w:val="198"/>
        </w:trPr>
        <w:tc>
          <w:tcPr>
            <w:tcW w:w="16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99D" w:rsidRDefault="009E699D" w:rsidP="009E699D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Пункт назначения</w:t>
            </w:r>
          </w:p>
        </w:tc>
        <w:sdt>
          <w:sdtPr>
            <w:rPr>
              <w:rStyle w:val="ae"/>
            </w:rPr>
            <w:id w:val="-1927876819"/>
            <w:placeholder>
              <w:docPart w:val="2FF6F917F61142FCB41EA50E20E5A2DB"/>
            </w:placeholder>
          </w:sdtPr>
          <w:sdtEndPr>
            <w:rPr>
              <w:rStyle w:val="ae"/>
            </w:rPr>
          </w:sdtEndPr>
          <w:sdtContent>
            <w:tc>
              <w:tcPr>
                <w:tcW w:w="4652" w:type="dxa"/>
                <w:gridSpan w:val="7"/>
                <w:tcBorders>
                  <w:top w:val="dotted" w:sz="8" w:space="0" w:color="auto"/>
                  <w:left w:val="nil"/>
                  <w:bottom w:val="nil"/>
                  <w:right w:val="nil"/>
                </w:tcBorders>
                <w:hideMark/>
              </w:tcPr>
              <w:p w:rsidR="009E699D" w:rsidRDefault="009E699D" w:rsidP="009E699D">
                <w:pPr>
                  <w:rPr>
                    <w:rStyle w:val="ae"/>
                  </w:rPr>
                </w:pPr>
                <w:r>
                  <w:rPr>
                    <w:rStyle w:val="ae"/>
                  </w:rPr>
                  <w:t xml:space="preserve"> </w:t>
                </w:r>
                <w:sdt>
                  <w:sdtPr>
                    <w:rPr>
                      <w:rStyle w:val="ae"/>
                      <w:b w:val="0"/>
                      <w:sz w:val="16"/>
                      <w:szCs w:val="16"/>
                    </w:rPr>
                    <w:id w:val="-401136261"/>
                    <w:placeholder>
                      <w:docPart w:val="3553031166D44C7A8B08672B1D2C6106"/>
                    </w:placeholder>
                    <w:showingPlcHdr/>
                    <w:text/>
                  </w:sdtPr>
                  <w:sdtEndPr>
                    <w:rPr>
                      <w:rStyle w:val="ae"/>
                    </w:rPr>
                  </w:sdtEndPr>
                  <w:sdtContent>
                    <w:r>
                      <w:rPr>
                        <w:rStyle w:val="9"/>
                      </w:rPr>
                      <w:t>Место для ввода текста.</w:t>
                    </w:r>
                  </w:sdtContent>
                </w:sdt>
              </w:p>
            </w:tc>
          </w:sdtContent>
        </w:sdt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E699D" w:rsidRDefault="009E699D" w:rsidP="009E699D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  <w:tr w:rsidR="003555E3" w:rsidTr="003555E3">
        <w:trPr>
          <w:trHeight w:hRule="exact" w:val="284"/>
        </w:trPr>
        <w:tc>
          <w:tcPr>
            <w:tcW w:w="3420" w:type="dxa"/>
            <w:gridSpan w:val="5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3555E3" w:rsidRDefault="003555E3">
            <w:pPr>
              <w:rPr>
                <w:b/>
                <w:bCs/>
                <w:i/>
                <w:sz w:val="16"/>
                <w:szCs w:val="16"/>
              </w:rPr>
            </w:pPr>
            <w:r>
              <w:rPr>
                <w:b/>
                <w:bCs/>
                <w:i/>
                <w:sz w:val="16"/>
                <w:szCs w:val="16"/>
              </w:rPr>
              <w:t>Предполагаемая дата оплаты</w:t>
            </w:r>
          </w:p>
        </w:tc>
        <w:tc>
          <w:tcPr>
            <w:tcW w:w="288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555E3" w:rsidRDefault="003555E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sdt>
              <w:sdtPr>
                <w:rPr>
                  <w:rStyle w:val="ae"/>
                </w:rPr>
                <w:id w:val="-482938730"/>
                <w:placeholder>
                  <w:docPart w:val="FFB987BF3B1844B09F7AD8C67EFC8D49"/>
                </w:placeholder>
                <w:showingPlcHdr/>
                <w:date w:fullDate="2024-07-18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e"/>
                </w:rPr>
              </w:sdtEndPr>
              <w:sdtContent>
                <w:r>
                  <w:rPr>
                    <w:rStyle w:val="9"/>
                  </w:rPr>
                  <w:t>Место для ввода даты.</w:t>
                </w:r>
              </w:sdtContent>
            </w:sdt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555E3" w:rsidRDefault="003555E3">
            <w:pPr>
              <w:rPr>
                <w:b/>
                <w:bCs/>
                <w:color w:val="0000FF"/>
                <w:sz w:val="16"/>
                <w:szCs w:val="16"/>
                <w:u w:val="single"/>
              </w:rPr>
            </w:pPr>
          </w:p>
        </w:tc>
      </w:tr>
    </w:tbl>
    <w:p w:rsidR="003555E3" w:rsidRDefault="003555E3" w:rsidP="003555E3">
      <w:pPr>
        <w:rPr>
          <w:sz w:val="12"/>
          <w:szCs w:val="12"/>
        </w:rPr>
      </w:pPr>
    </w:p>
    <w:tbl>
      <w:tblPr>
        <w:tblW w:w="0" w:type="dxa"/>
        <w:tblInd w:w="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218"/>
        <w:gridCol w:w="2152"/>
        <w:gridCol w:w="426"/>
        <w:gridCol w:w="2523"/>
        <w:gridCol w:w="2012"/>
        <w:gridCol w:w="2409"/>
      </w:tblGrid>
      <w:tr w:rsidR="003555E3" w:rsidTr="003555E3">
        <w:trPr>
          <w:trHeight w:val="20"/>
        </w:trPr>
        <w:tc>
          <w:tcPr>
            <w:tcW w:w="1218" w:type="dxa"/>
            <w:vMerge w:val="restar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3555E3" w:rsidRDefault="003555E3">
            <w:pPr>
              <w:rPr>
                <w:lang w:val="en-US"/>
              </w:rPr>
            </w:pPr>
            <w:r>
              <w:rPr>
                <w:b/>
              </w:rPr>
              <w:t>Заявка №</w:t>
            </w:r>
          </w:p>
        </w:tc>
        <w:sdt>
          <w:sdtPr>
            <w:rPr>
              <w:sz w:val="16"/>
              <w:szCs w:val="20"/>
            </w:rPr>
            <w:id w:val="-1395811656"/>
            <w:placeholder>
              <w:docPart w:val="85194CE9F9E74CFD91D2C2D5CE9CDDA5"/>
            </w:placeholder>
            <w:showingPlcHdr/>
            <w:text/>
          </w:sdtPr>
          <w:sdtEndPr/>
          <w:sdtContent>
            <w:tc>
              <w:tcPr>
                <w:tcW w:w="2152" w:type="dxa"/>
                <w:vMerge w:val="restar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3555E3" w:rsidRDefault="003555E3">
                <w:pPr>
                  <w:rPr>
                    <w:sz w:val="16"/>
                    <w:szCs w:val="20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2949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</w:tcPr>
          <w:p w:rsidR="003555E3" w:rsidRDefault="003555E3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012" w:type="dxa"/>
            <w:vMerge w:val="restar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3555E3" w:rsidRDefault="003555E3">
            <w:pPr>
              <w:jc w:val="center"/>
              <w:rPr>
                <w:b/>
              </w:rPr>
            </w:pPr>
            <w:r>
              <w:rPr>
                <w:b/>
              </w:rPr>
              <w:t>Дата готовности</w:t>
            </w:r>
          </w:p>
        </w:tc>
        <w:sdt>
          <w:sdtPr>
            <w:rPr>
              <w:sz w:val="18"/>
              <w:szCs w:val="18"/>
              <w:lang w:val="en-US"/>
            </w:rPr>
            <w:id w:val="832415172"/>
            <w:placeholder>
              <w:docPart w:val="2D62D5C994D5460B9E664D87246891E7"/>
            </w:placeholder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2409" w:type="dxa"/>
                <w:vMerge w:val="restart"/>
                <w:tcBorders>
                  <w:top w:val="single" w:sz="12" w:space="0" w:color="auto"/>
                  <w:left w:val="single" w:sz="12" w:space="0" w:color="auto"/>
                  <w:bottom w:val="nil"/>
                  <w:right w:val="single" w:sz="12" w:space="0" w:color="auto"/>
                </w:tcBorders>
                <w:vAlign w:val="bottom"/>
                <w:hideMark/>
              </w:tcPr>
              <w:p w:rsidR="003555E3" w:rsidRDefault="003555E3">
                <w:pPr>
                  <w:rPr>
                    <w:sz w:val="18"/>
                    <w:szCs w:val="18"/>
                    <w:lang w:val="en-US"/>
                  </w:rPr>
                </w:pPr>
                <w:r>
                  <w:rPr>
                    <w:rStyle w:val="9"/>
                  </w:rPr>
                  <w:t>Место для ввода даты.</w:t>
                </w:r>
              </w:p>
            </w:tc>
          </w:sdtContent>
        </w:sdt>
      </w:tr>
      <w:tr w:rsidR="003555E3" w:rsidTr="003555E3">
        <w:trPr>
          <w:trHeight w:val="44"/>
        </w:trPr>
        <w:tc>
          <w:tcPr>
            <w:tcW w:w="1218" w:type="dxa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3555E3" w:rsidRDefault="003555E3">
            <w:pPr>
              <w:rPr>
                <w:lang w:val="en-US"/>
              </w:rPr>
            </w:pPr>
          </w:p>
        </w:tc>
        <w:tc>
          <w:tcPr>
            <w:tcW w:w="215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555E3" w:rsidRDefault="003555E3">
            <w:pPr>
              <w:rPr>
                <w:sz w:val="16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single" w:sz="12" w:space="0" w:color="auto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3555E3" w:rsidRDefault="003555E3">
            <w:pPr>
              <w:jc w:val="righ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от </w:t>
            </w:r>
          </w:p>
        </w:tc>
        <w:tc>
          <w:tcPr>
            <w:tcW w:w="252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bottom"/>
            <w:hideMark/>
          </w:tcPr>
          <w:p w:rsidR="003555E3" w:rsidRDefault="003555E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 xml:space="preserve"> </w:t>
            </w:r>
            <w:sdt>
              <w:sdtPr>
                <w:rPr>
                  <w:sz w:val="18"/>
                  <w:szCs w:val="18"/>
                </w:rPr>
                <w:id w:val="109552288"/>
                <w:placeholder>
                  <w:docPart w:val="65867B9E6AD64E88A9E39DFBAF2AF6F4"/>
                </w:placeholder>
                <w:showingPlcHdr/>
                <w:date w:fullDate="2024-07-04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>
                  <w:rPr>
                    <w:rStyle w:val="9"/>
                  </w:rPr>
                  <w:t>Место для ввода даты.</w:t>
                </w:r>
              </w:sdtContent>
            </w:sdt>
          </w:p>
        </w:tc>
        <w:tc>
          <w:tcPr>
            <w:tcW w:w="2012" w:type="dxa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3555E3" w:rsidRDefault="003555E3">
            <w:pPr>
              <w:rPr>
                <w:b/>
              </w:rPr>
            </w:pPr>
          </w:p>
        </w:tc>
        <w:tc>
          <w:tcPr>
            <w:tcW w:w="2409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3555E3" w:rsidRDefault="003555E3">
            <w:pPr>
              <w:rPr>
                <w:sz w:val="18"/>
                <w:szCs w:val="18"/>
                <w:lang w:val="en-US"/>
              </w:rPr>
            </w:pPr>
          </w:p>
        </w:tc>
      </w:tr>
      <w:tr w:rsidR="003555E3" w:rsidTr="003555E3">
        <w:trPr>
          <w:trHeight w:val="20"/>
        </w:trPr>
        <w:tc>
          <w:tcPr>
            <w:tcW w:w="1218" w:type="dxa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3555E3" w:rsidRDefault="003555E3">
            <w:pPr>
              <w:rPr>
                <w:lang w:val="en-US"/>
              </w:rPr>
            </w:pPr>
          </w:p>
        </w:tc>
        <w:tc>
          <w:tcPr>
            <w:tcW w:w="2152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3555E3" w:rsidRDefault="003555E3">
            <w:pPr>
              <w:rPr>
                <w:sz w:val="16"/>
                <w:szCs w:val="20"/>
              </w:rPr>
            </w:pPr>
          </w:p>
        </w:tc>
        <w:tc>
          <w:tcPr>
            <w:tcW w:w="2949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</w:tcPr>
          <w:p w:rsidR="003555E3" w:rsidRDefault="003555E3">
            <w:pPr>
              <w:rPr>
                <w:sz w:val="2"/>
                <w:szCs w:val="2"/>
              </w:rPr>
            </w:pPr>
          </w:p>
        </w:tc>
        <w:tc>
          <w:tcPr>
            <w:tcW w:w="2012" w:type="dxa"/>
            <w:vMerge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3555E3" w:rsidRDefault="003555E3">
            <w:pPr>
              <w:rPr>
                <w:b/>
              </w:rPr>
            </w:pPr>
          </w:p>
        </w:tc>
        <w:tc>
          <w:tcPr>
            <w:tcW w:w="24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555E3" w:rsidRDefault="003555E3">
            <w:pPr>
              <w:rPr>
                <w:sz w:val="2"/>
                <w:szCs w:val="2"/>
              </w:rPr>
            </w:pPr>
          </w:p>
        </w:tc>
      </w:tr>
    </w:tbl>
    <w:p w:rsidR="003555E3" w:rsidRDefault="003555E3" w:rsidP="003555E3">
      <w:pPr>
        <w:pStyle w:val="6"/>
        <w:spacing w:before="0" w:after="0"/>
        <w:rPr>
          <w:rFonts w:ascii="Arial" w:hAnsi="Arial" w:cs="Arial"/>
          <w:sz w:val="24"/>
          <w:szCs w:val="28"/>
        </w:rPr>
      </w:pPr>
    </w:p>
    <w:tbl>
      <w:tblPr>
        <w:tblpPr w:leftFromText="180" w:rightFromText="180" w:vertAnchor="text" w:horzAnchor="margin" w:tblpY="33"/>
        <w:tblOverlap w:val="never"/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4"/>
        <w:gridCol w:w="6804"/>
      </w:tblGrid>
      <w:tr w:rsidR="003555E3" w:rsidTr="003555E3">
        <w:trPr>
          <w:trHeight w:val="22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5E3" w:rsidRDefault="003555E3">
            <w:pPr>
              <w:pStyle w:val="a7"/>
              <w:spacing w:after="0"/>
              <w:jc w:val="right"/>
              <w:rPr>
                <w:b/>
                <w:bCs/>
                <w:sz w:val="14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ИНН конечного заказчика \ наименование конечного заказчика</w:t>
            </w:r>
          </w:p>
        </w:tc>
        <w:sdt>
          <w:sdtPr>
            <w:id w:val="-1197162873"/>
            <w:placeholder>
              <w:docPart w:val="9672B2B13AE640EAA7D63574EE1324C2"/>
            </w:placeholder>
            <w:showingPlcHdr/>
            <w:text/>
          </w:sdtPr>
          <w:sdtEndPr/>
          <w:sdtContent>
            <w:tc>
              <w:tcPr>
                <w:tcW w:w="680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3555E3" w:rsidRDefault="003555E3">
                <w:pPr>
                  <w:jc w:val="center"/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  <w:tr w:rsidR="003555E3" w:rsidTr="003555E3">
        <w:trPr>
          <w:trHeight w:val="22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555E3" w:rsidRDefault="003555E3">
            <w:pPr>
              <w:pStyle w:val="a7"/>
              <w:spacing w:after="0" w:line="360" w:lineRule="auto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Номер опросного листа</w:t>
            </w:r>
          </w:p>
        </w:tc>
        <w:sdt>
          <w:sdtPr>
            <w:id w:val="1299418640"/>
            <w:placeholder>
              <w:docPart w:val="51BB023AFBA547CD81CF389C956ACEFC"/>
            </w:placeholder>
            <w:showingPlcHdr/>
            <w:text/>
          </w:sdtPr>
          <w:sdtEndPr/>
          <w:sdtContent>
            <w:tc>
              <w:tcPr>
                <w:tcW w:w="680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3555E3" w:rsidRDefault="003555E3">
                <w:pPr>
                  <w:jc w:val="center"/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  <w:tr w:rsidR="003555E3" w:rsidTr="003555E3">
        <w:trPr>
          <w:trHeight w:val="227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555E3" w:rsidRDefault="003555E3">
            <w:pPr>
              <w:pStyle w:val="a7"/>
              <w:spacing w:after="0" w:line="360" w:lineRule="auto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Позиция прибора</w:t>
            </w:r>
          </w:p>
        </w:tc>
        <w:sdt>
          <w:sdtPr>
            <w:id w:val="-798218918"/>
            <w:placeholder>
              <w:docPart w:val="B8965BE622B443C6A7F354D2441751AF"/>
            </w:placeholder>
            <w:showingPlcHdr/>
            <w:text/>
          </w:sdtPr>
          <w:sdtEndPr/>
          <w:sdtContent>
            <w:tc>
              <w:tcPr>
                <w:tcW w:w="6804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3555E3" w:rsidRDefault="003555E3">
                <w:pPr>
                  <w:jc w:val="center"/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</w:tbl>
    <w:p w:rsidR="00A42298" w:rsidRDefault="00BB3091" w:rsidP="003555E3">
      <w:pPr>
        <w:pStyle w:val="6"/>
        <w:spacing w:before="0" w:after="0"/>
        <w:jc w:val="right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br/>
      </w:r>
      <w:r w:rsidRPr="008A1215">
        <w:rPr>
          <w:rFonts w:ascii="Arial" w:hAnsi="Arial" w:cs="Arial"/>
          <w:sz w:val="24"/>
          <w:szCs w:val="28"/>
        </w:rPr>
        <w:t>Расходомер-счетчик электро</w:t>
      </w:r>
      <w:r>
        <w:rPr>
          <w:rFonts w:ascii="Arial" w:hAnsi="Arial" w:cs="Arial"/>
          <w:sz w:val="24"/>
          <w:szCs w:val="28"/>
        </w:rPr>
        <w:t>магнитный ВЗЛЕТ ТЭР</w:t>
      </w:r>
    </w:p>
    <w:p w:rsidR="003555E3" w:rsidRDefault="00BB3091" w:rsidP="003555E3">
      <w:pPr>
        <w:pStyle w:val="6"/>
        <w:spacing w:before="0" w:after="0"/>
        <w:jc w:val="right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 xml:space="preserve"> исполнения ОС, О</w:t>
      </w:r>
      <w:r w:rsidRPr="008A1215">
        <w:rPr>
          <w:rFonts w:ascii="Arial" w:hAnsi="Arial" w:cs="Arial"/>
          <w:sz w:val="24"/>
          <w:szCs w:val="28"/>
        </w:rPr>
        <w:t>Ф</w:t>
      </w:r>
      <w:r>
        <w:rPr>
          <w:rFonts w:ascii="Arial" w:hAnsi="Arial" w:cs="Arial"/>
          <w:sz w:val="24"/>
          <w:szCs w:val="28"/>
        </w:rPr>
        <w:t xml:space="preserve"> </w:t>
      </w:r>
      <w:r w:rsidRPr="008A1215">
        <w:rPr>
          <w:rFonts w:ascii="Arial" w:hAnsi="Arial" w:cs="Arial"/>
          <w:sz w:val="20"/>
        </w:rPr>
        <w:t>(</w:t>
      </w:r>
      <w:r>
        <w:rPr>
          <w:rFonts w:ascii="Arial" w:hAnsi="Arial" w:cs="Arial"/>
          <w:sz w:val="20"/>
        </w:rPr>
        <w:t>общепромышленные</w:t>
      </w:r>
      <w:r w:rsidRPr="008A1215">
        <w:rPr>
          <w:rFonts w:ascii="Arial" w:hAnsi="Arial" w:cs="Arial"/>
          <w:sz w:val="20"/>
        </w:rPr>
        <w:t xml:space="preserve">) </w:t>
      </w:r>
      <w:r w:rsidRPr="008A1215">
        <w:rPr>
          <w:rFonts w:ascii="Arial" w:hAnsi="Arial" w:cs="Arial"/>
          <w:sz w:val="24"/>
          <w:szCs w:val="28"/>
        </w:rPr>
        <w:t>степень</w:t>
      </w:r>
      <w:r w:rsidRPr="008A1215">
        <w:rPr>
          <w:rFonts w:ascii="Arial" w:hAnsi="Arial" w:cs="Arial"/>
          <w:sz w:val="20"/>
        </w:rPr>
        <w:t xml:space="preserve"> </w:t>
      </w:r>
      <w:r w:rsidRPr="008A1215">
        <w:rPr>
          <w:rFonts w:ascii="Arial" w:hAnsi="Arial" w:cs="Arial"/>
          <w:sz w:val="24"/>
          <w:szCs w:val="28"/>
        </w:rPr>
        <w:t>защиты</w:t>
      </w:r>
      <w:r w:rsidRPr="008A1215">
        <w:rPr>
          <w:rFonts w:ascii="Arial" w:hAnsi="Arial" w:cs="Arial"/>
          <w:sz w:val="20"/>
        </w:rPr>
        <w:t xml:space="preserve"> </w:t>
      </w:r>
      <w:r w:rsidRPr="008A1215">
        <w:rPr>
          <w:rFonts w:ascii="Arial" w:hAnsi="Arial" w:cs="Arial"/>
          <w:sz w:val="24"/>
          <w:szCs w:val="28"/>
          <w:lang w:val="en-US"/>
        </w:rPr>
        <w:t>IP</w:t>
      </w:r>
      <w:r w:rsidRPr="008A1215">
        <w:rPr>
          <w:rFonts w:ascii="Arial" w:hAnsi="Arial" w:cs="Arial"/>
          <w:sz w:val="24"/>
          <w:szCs w:val="28"/>
        </w:rPr>
        <w:t>67</w:t>
      </w:r>
      <w:r>
        <w:rPr>
          <w:rFonts w:ascii="Arial" w:hAnsi="Arial" w:cs="Arial"/>
          <w:sz w:val="24"/>
          <w:szCs w:val="28"/>
        </w:rPr>
        <w:br/>
      </w:r>
    </w:p>
    <w:tbl>
      <w:tblPr>
        <w:tblW w:w="0" w:type="dxa"/>
        <w:tblInd w:w="-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79"/>
        <w:gridCol w:w="2126"/>
        <w:gridCol w:w="709"/>
      </w:tblGrid>
      <w:tr w:rsidR="003555E3" w:rsidTr="003555E3">
        <w:trPr>
          <w:trHeight w:val="227"/>
        </w:trPr>
        <w:tc>
          <w:tcPr>
            <w:tcW w:w="5279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  <w:hideMark/>
          </w:tcPr>
          <w:p w:rsidR="003555E3" w:rsidRDefault="003555E3">
            <w:pPr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Количество комплектов однотипных приборов</w:t>
            </w:r>
          </w:p>
        </w:tc>
        <w:sdt>
          <w:sdtPr>
            <w:rPr>
              <w:sz w:val="20"/>
              <w:szCs w:val="20"/>
            </w:rPr>
            <w:id w:val="691187436"/>
            <w:placeholder>
              <w:docPart w:val="C77875B61DE541E2882BA89D4F328FFF"/>
            </w:placeholder>
            <w:showingPlcHdr/>
            <w:text/>
          </w:sdtPr>
          <w:sdtEndPr/>
          <w:sdtContent>
            <w:tc>
              <w:tcPr>
                <w:tcW w:w="2126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3555E3" w:rsidRDefault="001478B8" w:rsidP="00D7091E">
                <w:pPr>
                  <w:rPr>
                    <w:sz w:val="20"/>
                    <w:szCs w:val="20"/>
                  </w:rPr>
                </w:pPr>
                <w:r w:rsidRPr="001478B8">
                  <w:rPr>
                    <w:rStyle w:val="90"/>
                    <w:color w:val="D0CECE" w:themeColor="background2" w:themeShade="E6"/>
                    <w:sz w:val="16"/>
                  </w:rPr>
                  <w:t>Место для ввода текста.</w:t>
                </w:r>
              </w:p>
            </w:tc>
          </w:sdtContent>
        </w:sdt>
        <w:tc>
          <w:tcPr>
            <w:tcW w:w="709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bottom"/>
            <w:hideMark/>
          </w:tcPr>
          <w:p w:rsidR="003555E3" w:rsidRDefault="003555E3">
            <w:pPr>
              <w:jc w:val="right"/>
              <w:rPr>
                <w:b/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>шт.</w:t>
            </w:r>
          </w:p>
        </w:tc>
      </w:tr>
    </w:tbl>
    <w:p w:rsidR="00BB3091" w:rsidRDefault="003555E3" w:rsidP="00BB3091">
      <w:pPr>
        <w:rPr>
          <w:b/>
          <w:i/>
          <w:sz w:val="8"/>
          <w:szCs w:val="8"/>
        </w:rPr>
      </w:pPr>
      <w:r>
        <w:rPr>
          <w:b/>
          <w:i/>
          <w:sz w:val="8"/>
          <w:szCs w:val="8"/>
        </w:rPr>
        <w:br/>
      </w:r>
    </w:p>
    <w:tbl>
      <w:tblPr>
        <w:tblW w:w="7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" w:type="dxa"/>
          <w:right w:w="11" w:type="dxa"/>
        </w:tblCellMar>
        <w:tblLook w:val="01E0" w:firstRow="1" w:lastRow="1" w:firstColumn="1" w:lastColumn="1" w:noHBand="0" w:noVBand="0"/>
      </w:tblPr>
      <w:tblGrid>
        <w:gridCol w:w="42"/>
        <w:gridCol w:w="1198"/>
        <w:gridCol w:w="1198"/>
        <w:gridCol w:w="358"/>
        <w:gridCol w:w="358"/>
        <w:gridCol w:w="332"/>
        <w:gridCol w:w="392"/>
        <w:gridCol w:w="235"/>
        <w:gridCol w:w="392"/>
        <w:gridCol w:w="235"/>
        <w:gridCol w:w="392"/>
        <w:gridCol w:w="235"/>
        <w:gridCol w:w="392"/>
        <w:gridCol w:w="235"/>
        <w:gridCol w:w="392"/>
        <w:gridCol w:w="235"/>
        <w:gridCol w:w="392"/>
        <w:gridCol w:w="235"/>
        <w:gridCol w:w="392"/>
      </w:tblGrid>
      <w:tr w:rsidR="00A42298" w:rsidRPr="00074F70" w:rsidTr="00A42298">
        <w:trPr>
          <w:trHeight w:val="203"/>
        </w:trPr>
        <w:tc>
          <w:tcPr>
            <w:tcW w:w="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42298" w:rsidRPr="00074F70" w:rsidRDefault="00A42298" w:rsidP="00AE75E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</w:t>
            </w:r>
            <w:r w:rsidRPr="00074F70">
              <w:rPr>
                <w:sz w:val="18"/>
                <w:szCs w:val="18"/>
              </w:rPr>
              <w:t xml:space="preserve"> </w:t>
            </w: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42298" w:rsidRDefault="00A42298" w:rsidP="00AE75EF">
            <w:pPr>
              <w:rPr>
                <w:sz w:val="18"/>
                <w:szCs w:val="18"/>
              </w:rPr>
            </w:pPr>
            <w:r w:rsidRPr="00A353E7">
              <w:rPr>
                <w:i/>
                <w:sz w:val="18"/>
                <w:szCs w:val="18"/>
              </w:rPr>
              <w:t>исполнение</w:t>
            </w:r>
          </w:p>
        </w:tc>
        <w:sdt>
          <w:sdtPr>
            <w:rPr>
              <w:rStyle w:val="10"/>
            </w:rPr>
            <w:id w:val="1350369166"/>
            <w:placeholder>
              <w:docPart w:val="69B35E5104174F32A2E9E93DB93FE644"/>
            </w:placeholder>
            <w:dropDownList>
              <w:listItem w:displayText="_________" w:value="_________"/>
              <w:listItem w:displayText="ОС-010" w:value="ОС-010"/>
              <w:listItem w:displayText="ОС-015" w:value="ОС-015"/>
              <w:listItem w:displayText="ОФ-015" w:value="ОФ-015"/>
              <w:listItem w:displayText="ОФ-020" w:value="ОФ-020"/>
              <w:listItem w:displayText="ОФ-025" w:value="ОФ-025"/>
              <w:listItem w:displayText="ОФ-032" w:value="ОФ-032"/>
              <w:listItem w:displayText="ОФ-040" w:value="ОФ-040"/>
              <w:listItem w:displayText="ОФ-050" w:value="ОФ-050"/>
              <w:listItem w:displayText="ОФ-065" w:value="ОФ-065"/>
              <w:listItem w:displayText="ОФ-080" w:value="ОФ-080"/>
              <w:listItem w:displayText="ОФ-100" w:value="ОФ-100"/>
              <w:listItem w:displayText="ОФ-125" w:value="ОФ-125"/>
              <w:listItem w:displayText="ОФ-150" w:value="ОФ-150"/>
              <w:listItem w:displayText="ОФ-200" w:value="ОФ-200"/>
              <w:listItem w:displayText="ОФ-250" w:value="ОФ-250"/>
              <w:listItem w:displayText="ОФ-300" w:value="ОФ-300"/>
            </w:dropDownList>
          </w:sdtPr>
          <w:sdtEndPr>
            <w:rPr>
              <w:rStyle w:val="10"/>
            </w:rPr>
          </w:sdtEndPr>
          <w:sdtContent>
            <w:tc>
              <w:tcPr>
                <w:tcW w:w="1198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tcMar>
                  <w:left w:w="85" w:type="dxa"/>
                  <w:right w:w="85" w:type="dxa"/>
                </w:tcMar>
                <w:vAlign w:val="center"/>
              </w:tcPr>
              <w:p w:rsidR="00A42298" w:rsidRPr="00074F70" w:rsidRDefault="001478B8" w:rsidP="00AE75EF">
                <w:pPr>
                  <w:rPr>
                    <w:sz w:val="18"/>
                    <w:szCs w:val="18"/>
                  </w:rPr>
                </w:pPr>
                <w:r>
                  <w:rPr>
                    <w:rStyle w:val="10"/>
                  </w:rPr>
                  <w:t>_________</w:t>
                </w:r>
              </w:p>
            </w:tc>
          </w:sdtContent>
        </w:sdt>
        <w:tc>
          <w:tcPr>
            <w:tcW w:w="358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A42298" w:rsidRPr="00074F70" w:rsidRDefault="00A42298" w:rsidP="00AE75EF">
            <w:pPr>
              <w:jc w:val="center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-</w:t>
            </w:r>
          </w:p>
        </w:tc>
        <w:tc>
          <w:tcPr>
            <w:tcW w:w="3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42298" w:rsidRPr="00074F70" w:rsidRDefault="00A42298" w:rsidP="00AE75EF">
            <w:pPr>
              <w:ind w:left="57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1</w:t>
            </w:r>
            <w:sdt>
              <w:sdtPr>
                <w:rPr>
                  <w:sz w:val="18"/>
                  <w:szCs w:val="18"/>
                </w:rPr>
                <w:id w:val="1098919974"/>
                <w:placeholder>
                  <w:docPart w:val="B1E850A974F144D196EBAB63EF875ED6"/>
                </w:placeholder>
                <w:dropDownList>
                  <w:listItem w:displayText="_" w:value="_"/>
                  <w:listItem w:displayText="1" w:value="1"/>
                  <w:listItem w:displayText="2" w:value="2"/>
                </w:dropDownList>
              </w:sdtPr>
              <w:sdtEndPr/>
              <w:sdtContent>
                <w:r w:rsidR="001478B8">
                  <w:rPr>
                    <w:sz w:val="18"/>
                    <w:szCs w:val="18"/>
                  </w:rPr>
                  <w:t>_</w:t>
                </w:r>
              </w:sdtContent>
            </w:sdt>
          </w:p>
        </w:tc>
        <w:tc>
          <w:tcPr>
            <w:tcW w:w="332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A42298" w:rsidRPr="00074F70" w:rsidRDefault="00A42298" w:rsidP="00AE75EF">
            <w:pPr>
              <w:jc w:val="center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-</w:t>
            </w:r>
          </w:p>
        </w:tc>
        <w:tc>
          <w:tcPr>
            <w:tcW w:w="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/>
            <w:vAlign w:val="center"/>
          </w:tcPr>
          <w:p w:rsidR="00A42298" w:rsidRPr="00074F70" w:rsidRDefault="00A42298" w:rsidP="00AE75EF">
            <w:pPr>
              <w:ind w:left="57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1</w:t>
            </w:r>
          </w:p>
        </w:tc>
        <w:tc>
          <w:tcPr>
            <w:tcW w:w="23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A42298" w:rsidRPr="00074F70" w:rsidRDefault="00A42298" w:rsidP="00AE75EF">
            <w:pPr>
              <w:jc w:val="center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-</w:t>
            </w:r>
          </w:p>
        </w:tc>
        <w:tc>
          <w:tcPr>
            <w:tcW w:w="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42298" w:rsidRPr="00074F70" w:rsidRDefault="00A42298" w:rsidP="00AE75EF">
            <w:pPr>
              <w:ind w:left="57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3</w:t>
            </w:r>
            <w:sdt>
              <w:sdtPr>
                <w:rPr>
                  <w:sz w:val="18"/>
                  <w:szCs w:val="18"/>
                </w:rPr>
                <w:id w:val="512115454"/>
                <w:placeholder>
                  <w:docPart w:val="BFBBEDC1C6764DF49CA6ADD673764CDE"/>
                </w:placeholder>
                <w:dropDownList>
                  <w:listItem w:displayText="_" w:value="_"/>
                  <w:listItem w:displayText="1" w:value="1"/>
                  <w:listItem w:displayText="2" w:value="2"/>
                </w:dropDownList>
              </w:sdtPr>
              <w:sdtEndPr/>
              <w:sdtContent>
                <w:r w:rsidR="001478B8">
                  <w:rPr>
                    <w:sz w:val="18"/>
                    <w:szCs w:val="18"/>
                  </w:rPr>
                  <w:t>_</w:t>
                </w:r>
              </w:sdtContent>
            </w:sdt>
          </w:p>
        </w:tc>
        <w:tc>
          <w:tcPr>
            <w:tcW w:w="23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A42298" w:rsidRPr="00074F70" w:rsidRDefault="00A42298" w:rsidP="00AE75EF">
            <w:pPr>
              <w:jc w:val="center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-</w:t>
            </w:r>
          </w:p>
        </w:tc>
        <w:tc>
          <w:tcPr>
            <w:tcW w:w="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EAAAA" w:themeFill="background2" w:themeFillShade="BF"/>
            <w:vAlign w:val="center"/>
          </w:tcPr>
          <w:p w:rsidR="00A42298" w:rsidRPr="00014FBD" w:rsidRDefault="00A42298" w:rsidP="00014FBD">
            <w:pPr>
              <w:ind w:left="57"/>
              <w:rPr>
                <w:sz w:val="18"/>
                <w:szCs w:val="18"/>
                <w:lang w:val="en-US"/>
              </w:rPr>
            </w:pPr>
            <w:r w:rsidRPr="00074F70"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23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A42298" w:rsidRPr="00074F70" w:rsidRDefault="00A42298" w:rsidP="00AE75EF">
            <w:pPr>
              <w:jc w:val="center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-</w:t>
            </w:r>
          </w:p>
        </w:tc>
        <w:tc>
          <w:tcPr>
            <w:tcW w:w="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42298" w:rsidRPr="00074F70" w:rsidRDefault="00A42298" w:rsidP="00AE75EF">
            <w:pPr>
              <w:ind w:left="57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5</w:t>
            </w:r>
            <w:sdt>
              <w:sdtPr>
                <w:rPr>
                  <w:sz w:val="18"/>
                  <w:szCs w:val="18"/>
                </w:rPr>
                <w:id w:val="-399675180"/>
                <w:placeholder>
                  <w:docPart w:val="A5A188CDC19C4EAC906E7CC4BBF138DC"/>
                </w:placeholder>
                <w:dropDownList>
                  <w:listItem w:displayText="_" w:value="_"/>
                  <w:listItem w:displayText="1" w:value="1"/>
                  <w:listItem w:displayText="2" w:value="2"/>
                </w:dropDownList>
              </w:sdtPr>
              <w:sdtEndPr/>
              <w:sdtContent>
                <w:r w:rsidR="001478B8">
                  <w:rPr>
                    <w:sz w:val="18"/>
                    <w:szCs w:val="18"/>
                  </w:rPr>
                  <w:t>_</w:t>
                </w:r>
              </w:sdtContent>
            </w:sdt>
          </w:p>
        </w:tc>
        <w:tc>
          <w:tcPr>
            <w:tcW w:w="23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A42298" w:rsidRPr="00074F70" w:rsidRDefault="00A42298" w:rsidP="00AE75EF">
            <w:pPr>
              <w:jc w:val="center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-</w:t>
            </w:r>
          </w:p>
        </w:tc>
        <w:tc>
          <w:tcPr>
            <w:tcW w:w="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42298" w:rsidRPr="00074F70" w:rsidRDefault="00A42298" w:rsidP="00AE75EF">
            <w:pPr>
              <w:ind w:left="57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6</w:t>
            </w:r>
            <w:sdt>
              <w:sdtPr>
                <w:rPr>
                  <w:sz w:val="18"/>
                  <w:szCs w:val="18"/>
                </w:rPr>
                <w:id w:val="-1552604387"/>
                <w:placeholder>
                  <w:docPart w:val="CD7F5F0510E9467CB1A2BC7CD6B622BE"/>
                </w:placeholder>
                <w:dropDownList>
                  <w:listItem w:displayText="_" w:value="_"/>
                  <w:listItem w:displayText="1" w:value="1"/>
                  <w:listItem w:displayText="2" w:value="2"/>
                  <w:listItem w:displayText="3" w:value="3"/>
                  <w:listItem w:displayText="4" w:value="4"/>
                </w:dropDownList>
              </w:sdtPr>
              <w:sdtEndPr/>
              <w:sdtContent>
                <w:r w:rsidR="005C0642">
                  <w:rPr>
                    <w:sz w:val="18"/>
                    <w:szCs w:val="18"/>
                  </w:rPr>
                  <w:t>_</w:t>
                </w:r>
              </w:sdtContent>
            </w:sdt>
          </w:p>
        </w:tc>
        <w:tc>
          <w:tcPr>
            <w:tcW w:w="23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A42298" w:rsidRPr="00074F70" w:rsidRDefault="00A42298" w:rsidP="00AE75EF">
            <w:pPr>
              <w:jc w:val="center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-</w:t>
            </w:r>
          </w:p>
        </w:tc>
        <w:tc>
          <w:tcPr>
            <w:tcW w:w="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42298" w:rsidRPr="00074F70" w:rsidRDefault="00A42298" w:rsidP="00AE75EF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  <w:sdt>
              <w:sdtPr>
                <w:rPr>
                  <w:sz w:val="18"/>
                  <w:szCs w:val="18"/>
                </w:rPr>
                <w:id w:val="859318963"/>
                <w:placeholder>
                  <w:docPart w:val="7814B4651F944A7F9D3A37002C1EAA7D"/>
                </w:placeholder>
                <w:dropDownList>
                  <w:listItem w:displayText="_" w:value="_"/>
                  <w:listItem w:displayText="1" w:value="1"/>
                  <w:listItem w:displayText="2" w:value="2"/>
                  <w:listItem w:displayText="3" w:value="3"/>
                  <w:listItem w:displayText="4" w:value="4"/>
                </w:dropDownList>
              </w:sdtPr>
              <w:sdtEndPr/>
              <w:sdtContent>
                <w:r w:rsidR="001478B8">
                  <w:rPr>
                    <w:sz w:val="18"/>
                    <w:szCs w:val="18"/>
                  </w:rPr>
                  <w:t>_</w:t>
                </w:r>
              </w:sdtContent>
            </w:sdt>
          </w:p>
        </w:tc>
        <w:tc>
          <w:tcPr>
            <w:tcW w:w="23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A42298" w:rsidRPr="00074F70" w:rsidRDefault="00A42298" w:rsidP="00AE75EF">
            <w:pPr>
              <w:jc w:val="center"/>
              <w:rPr>
                <w:sz w:val="18"/>
                <w:szCs w:val="18"/>
              </w:rPr>
            </w:pPr>
            <w:r w:rsidRPr="00074F70">
              <w:rPr>
                <w:sz w:val="18"/>
                <w:szCs w:val="18"/>
              </w:rPr>
              <w:t>-</w:t>
            </w:r>
          </w:p>
        </w:tc>
        <w:tc>
          <w:tcPr>
            <w:tcW w:w="3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42298" w:rsidRPr="00074F70" w:rsidRDefault="00A42298" w:rsidP="00AE75EF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sdt>
              <w:sdtPr>
                <w:rPr>
                  <w:sz w:val="18"/>
                  <w:szCs w:val="18"/>
                </w:rPr>
                <w:id w:val="1861541882"/>
                <w:placeholder>
                  <w:docPart w:val="262F4AF56B814A259103A243300E48EF"/>
                </w:placeholder>
                <w:dropDownList>
                  <w:listItem w:displayText="_" w:value="_"/>
                  <w:listItem w:displayText="1" w:value="1"/>
                  <w:listItem w:displayText="2" w:value="2"/>
                  <w:listItem w:displayText="3" w:value="3"/>
                  <w:listItem w:displayText="4" w:value="4"/>
                </w:dropDownList>
              </w:sdtPr>
              <w:sdtEndPr/>
              <w:sdtContent>
                <w:r w:rsidR="001478B8">
                  <w:rPr>
                    <w:sz w:val="18"/>
                    <w:szCs w:val="18"/>
                  </w:rPr>
                  <w:t>_</w:t>
                </w:r>
              </w:sdtContent>
            </w:sdt>
          </w:p>
        </w:tc>
      </w:tr>
    </w:tbl>
    <w:tbl>
      <w:tblPr>
        <w:tblpPr w:leftFromText="180" w:rightFromText="180" w:vertAnchor="text" w:horzAnchor="margin" w:tblpY="136"/>
        <w:tblW w:w="4341" w:type="pct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552"/>
        <w:gridCol w:w="1987"/>
        <w:gridCol w:w="2691"/>
        <w:gridCol w:w="2109"/>
      </w:tblGrid>
      <w:tr w:rsidR="00CB0599" w:rsidTr="003555E3">
        <w:trPr>
          <w:trHeight w:hRule="exact" w:val="227"/>
        </w:trPr>
        <w:tc>
          <w:tcPr>
            <w:tcW w:w="1366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CB0599" w:rsidRDefault="00CB0599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диапазон температуры, °С</w:t>
            </w:r>
          </w:p>
        </w:tc>
        <w:tc>
          <w:tcPr>
            <w:tcW w:w="106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sdt>
            <w:sdtPr>
              <w:rPr>
                <w:rStyle w:val="10"/>
                <w:b w:val="0"/>
                <w:szCs w:val="16"/>
              </w:rPr>
              <w:id w:val="-1667321492"/>
              <w:placeholder>
                <w:docPart w:val="70AB402EC0CD4771B5F9642DA9D6EC53"/>
              </w:placeholder>
            </w:sdtPr>
            <w:sdtEndPr>
              <w:rPr>
                <w:rStyle w:val="10"/>
              </w:rPr>
            </w:sdtEndPr>
            <w:sdtContent>
              <w:sdt>
                <w:sdtPr>
                  <w:rPr>
                    <w:rStyle w:val="ae"/>
                  </w:rPr>
                  <w:id w:val="1720787854"/>
                  <w:placeholder>
                    <w:docPart w:val="AFF53C5AEE304300A240EF5C0F4931A6"/>
                  </w:placeholder>
                  <w:showingPlcHdr/>
                  <w:text/>
                </w:sdtPr>
                <w:sdtEndPr>
                  <w:rPr>
                    <w:rStyle w:val="ae"/>
                  </w:rPr>
                </w:sdtEndPr>
                <w:sdtContent>
                  <w:p w:rsidR="003555E3" w:rsidRDefault="003555E3" w:rsidP="003555E3">
                    <w:pPr>
                      <w:rPr>
                        <w:rStyle w:val="ae"/>
                        <w:rFonts w:cs="Arial"/>
                      </w:rPr>
                    </w:pPr>
                    <w:r>
                      <w:rPr>
                        <w:rStyle w:val="9"/>
                      </w:rPr>
                      <w:t>Место для ввода текста.</w:t>
                    </w:r>
                  </w:p>
                </w:sdtContent>
              </w:sdt>
              <w:p w:rsidR="00CB0599" w:rsidRDefault="00CB0599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Style w:val="10"/>
                  </w:rPr>
                  <w:t xml:space="preserve"> </w:t>
                </w:r>
              </w:p>
            </w:sdtContent>
          </w:sdt>
        </w:tc>
        <w:tc>
          <w:tcPr>
            <w:tcW w:w="1441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CB0599" w:rsidRDefault="00CB059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материал трубопровода       </w:t>
            </w:r>
          </w:p>
        </w:tc>
        <w:tc>
          <w:tcPr>
            <w:tcW w:w="112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sdt>
            <w:sdtPr>
              <w:rPr>
                <w:rStyle w:val="10"/>
                <w:b w:val="0"/>
                <w:szCs w:val="16"/>
              </w:rPr>
              <w:id w:val="-369069340"/>
              <w:placeholder>
                <w:docPart w:val="09D551C848124DA0996EBF75C32D1D44"/>
              </w:placeholder>
            </w:sdtPr>
            <w:sdtEndPr>
              <w:rPr>
                <w:rStyle w:val="10"/>
              </w:rPr>
            </w:sdtEndPr>
            <w:sdtContent>
              <w:sdt>
                <w:sdtPr>
                  <w:rPr>
                    <w:rStyle w:val="ae"/>
                  </w:rPr>
                  <w:id w:val="-852408975"/>
                  <w:placeholder>
                    <w:docPart w:val="72DC0B3A57A44250BB0D3F36993E9AD3"/>
                  </w:placeholder>
                  <w:showingPlcHdr/>
                  <w:text/>
                </w:sdtPr>
                <w:sdtEndPr>
                  <w:rPr>
                    <w:rStyle w:val="ae"/>
                  </w:rPr>
                </w:sdtEndPr>
                <w:sdtContent>
                  <w:p w:rsidR="003555E3" w:rsidRDefault="003555E3" w:rsidP="003555E3">
                    <w:pPr>
                      <w:rPr>
                        <w:rStyle w:val="ae"/>
                        <w:rFonts w:cs="Arial"/>
                      </w:rPr>
                    </w:pPr>
                    <w:r>
                      <w:rPr>
                        <w:rStyle w:val="9"/>
                      </w:rPr>
                      <w:t>Место для ввода текста.</w:t>
                    </w:r>
                  </w:p>
                </w:sdtContent>
              </w:sdt>
              <w:p w:rsidR="00CB0599" w:rsidRDefault="00CB0599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Style w:val="10"/>
                  </w:rPr>
                  <w:t xml:space="preserve"> </w:t>
                </w:r>
              </w:p>
            </w:sdtContent>
          </w:sdt>
        </w:tc>
      </w:tr>
    </w:tbl>
    <w:p w:rsidR="00CB0599" w:rsidRDefault="00CB0599" w:rsidP="00CB0599">
      <w:pPr>
        <w:rPr>
          <w:b/>
          <w:i/>
          <w:sz w:val="12"/>
          <w:szCs w:val="20"/>
        </w:rPr>
      </w:pPr>
      <w:r>
        <w:rPr>
          <w:b/>
          <w:i/>
          <w:sz w:val="12"/>
          <w:szCs w:val="20"/>
        </w:rPr>
        <w:br/>
      </w:r>
    </w:p>
    <w:p w:rsidR="00CB0599" w:rsidRDefault="00CB0599" w:rsidP="00CB0599">
      <w:pPr>
        <w:rPr>
          <w:b/>
          <w:i/>
          <w:sz w:val="12"/>
          <w:szCs w:val="20"/>
        </w:rPr>
      </w:pPr>
    </w:p>
    <w:p w:rsidR="00CB0599" w:rsidRPr="00CB0599" w:rsidRDefault="00CB0599" w:rsidP="00CB0599">
      <w:pPr>
        <w:rPr>
          <w:b/>
          <w:i/>
          <w:sz w:val="8"/>
          <w:szCs w:val="20"/>
        </w:rPr>
      </w:pPr>
    </w:p>
    <w:tbl>
      <w:tblPr>
        <w:tblW w:w="5000" w:type="pct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984"/>
        <w:gridCol w:w="8773"/>
      </w:tblGrid>
      <w:tr w:rsidR="00CB0599" w:rsidTr="00CB0599">
        <w:trPr>
          <w:trHeight w:hRule="exact" w:val="227"/>
        </w:trPr>
        <w:tc>
          <w:tcPr>
            <w:tcW w:w="1985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CB0599" w:rsidRDefault="00CB0599">
            <w:pPr>
              <w:rPr>
                <w:b/>
                <w:i/>
                <w:sz w:val="20"/>
                <w:szCs w:val="16"/>
              </w:rPr>
            </w:pPr>
            <w:r>
              <w:rPr>
                <w:b/>
                <w:i/>
                <w:sz w:val="20"/>
                <w:szCs w:val="16"/>
              </w:rPr>
              <w:t>Измеряемая среда</w:t>
            </w:r>
          </w:p>
        </w:tc>
        <w:sdt>
          <w:sdtPr>
            <w:rPr>
              <w:rStyle w:val="10"/>
            </w:rPr>
            <w:id w:val="316156616"/>
            <w:placeholder>
              <w:docPart w:val="786BFA2D2D8B49159CDD09F624CACC86"/>
            </w:placeholder>
            <w:showingPlcHdr/>
          </w:sdtPr>
          <w:sdtEndPr>
            <w:rPr>
              <w:rStyle w:val="10"/>
            </w:rPr>
          </w:sdtEndPr>
          <w:sdtContent>
            <w:tc>
              <w:tcPr>
                <w:tcW w:w="8788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CB0599" w:rsidRPr="003555E3" w:rsidRDefault="001478B8" w:rsidP="001478B8">
                <w:pPr>
                  <w:rPr>
                    <w:rFonts w:asciiTheme="minorHAnsi" w:hAnsiTheme="minorHAnsi"/>
                    <w:b/>
                    <w:sz w:val="18"/>
                  </w:rPr>
                </w:pPr>
                <w:r w:rsidRPr="001478B8">
                  <w:rPr>
                    <w:rStyle w:val="ad"/>
                    <w:color w:val="D0CECE" w:themeColor="background2" w:themeShade="E6"/>
                    <w:sz w:val="18"/>
                  </w:rPr>
                  <w:t>Место для ввода текста.</w:t>
                </w:r>
              </w:p>
            </w:tc>
          </w:sdtContent>
        </w:sdt>
      </w:tr>
    </w:tbl>
    <w:p w:rsidR="004756CB" w:rsidRPr="005B64C2" w:rsidRDefault="00BB3091" w:rsidP="00436DF0">
      <w:pPr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br/>
      </w:r>
      <w:r w:rsidR="004756CB" w:rsidRPr="005B64C2">
        <w:rPr>
          <w:b/>
          <w:i/>
          <w:sz w:val="20"/>
          <w:szCs w:val="20"/>
        </w:rPr>
        <w:t>Модель расходомера</w:t>
      </w:r>
      <w:r w:rsidR="009F3482" w:rsidRPr="005B64C2">
        <w:rPr>
          <w:b/>
          <w:i/>
          <w:sz w:val="20"/>
          <w:szCs w:val="20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846"/>
        <w:gridCol w:w="3665"/>
        <w:gridCol w:w="378"/>
        <w:gridCol w:w="918"/>
        <w:gridCol w:w="4567"/>
        <w:gridCol w:w="378"/>
      </w:tblGrid>
      <w:tr w:rsidR="00A42298" w:rsidRPr="005B64C2" w:rsidTr="007F2C38">
        <w:trPr>
          <w:trHeight w:hRule="exact" w:val="198"/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298" w:rsidRPr="005B64C2" w:rsidRDefault="00A42298" w:rsidP="00A42298">
            <w:pPr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ОС-010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42298" w:rsidRPr="005B64C2" w:rsidRDefault="00A42298" w:rsidP="00A42298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 xml:space="preserve">«сэндвич», </w:t>
            </w:r>
            <w:r w:rsidRPr="005B64C2">
              <w:rPr>
                <w:sz w:val="16"/>
                <w:szCs w:val="16"/>
                <w:lang w:val="en-US"/>
              </w:rPr>
              <w:t>DN</w:t>
            </w:r>
            <w:r w:rsidRPr="005B64C2">
              <w:rPr>
                <w:sz w:val="16"/>
                <w:szCs w:val="16"/>
              </w:rPr>
              <w:t xml:space="preserve"> 10</w:t>
            </w:r>
          </w:p>
        </w:tc>
        <w:sdt>
          <w:sdtPr>
            <w:rPr>
              <w:sz w:val="16"/>
              <w:szCs w:val="16"/>
            </w:rPr>
            <w:id w:val="-273452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A42298" w:rsidRPr="005B64C2" w:rsidRDefault="001478B8" w:rsidP="00A42298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298" w:rsidRPr="005B64C2" w:rsidRDefault="00A42298" w:rsidP="00A42298">
            <w:pPr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ОФ-065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42298" w:rsidRPr="005B64C2" w:rsidRDefault="00A42298" w:rsidP="00A42298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 xml:space="preserve">фланцевый, </w:t>
            </w:r>
            <w:r w:rsidRPr="005B64C2">
              <w:rPr>
                <w:sz w:val="16"/>
                <w:szCs w:val="16"/>
                <w:lang w:val="en-US"/>
              </w:rPr>
              <w:t>DN</w:t>
            </w:r>
            <w:r w:rsidRPr="005B64C2">
              <w:rPr>
                <w:sz w:val="16"/>
                <w:szCs w:val="16"/>
              </w:rPr>
              <w:t xml:space="preserve"> 65</w:t>
            </w:r>
          </w:p>
        </w:tc>
        <w:sdt>
          <w:sdtPr>
            <w:rPr>
              <w:sz w:val="16"/>
              <w:szCs w:val="16"/>
            </w:rPr>
            <w:id w:val="-16549882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A42298" w:rsidRPr="005B64C2" w:rsidRDefault="00A42298" w:rsidP="00A42298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A42298" w:rsidRPr="005B64C2" w:rsidTr="007F2C38">
        <w:trPr>
          <w:trHeight w:hRule="exact" w:val="198"/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2298" w:rsidRPr="005B64C2" w:rsidRDefault="00A42298" w:rsidP="00A42298">
            <w:pPr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ОС-015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42298" w:rsidRPr="005B64C2" w:rsidRDefault="00A42298" w:rsidP="00A42298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 xml:space="preserve">«сэндвич», </w:t>
            </w:r>
            <w:r w:rsidRPr="005B64C2">
              <w:rPr>
                <w:sz w:val="16"/>
                <w:szCs w:val="16"/>
                <w:lang w:val="en-US"/>
              </w:rPr>
              <w:t>DN</w:t>
            </w:r>
            <w:r w:rsidRPr="005B64C2">
              <w:rPr>
                <w:sz w:val="16"/>
                <w:szCs w:val="16"/>
              </w:rPr>
              <w:t xml:space="preserve"> 15</w:t>
            </w:r>
          </w:p>
        </w:tc>
        <w:sdt>
          <w:sdtPr>
            <w:rPr>
              <w:sz w:val="16"/>
              <w:szCs w:val="16"/>
            </w:rPr>
            <w:id w:val="9603876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A42298" w:rsidRPr="005B64C2" w:rsidRDefault="00A42298" w:rsidP="00A42298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298" w:rsidRPr="005B64C2" w:rsidRDefault="00A42298" w:rsidP="00A42298">
            <w:pPr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ОФ-080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A42298" w:rsidRPr="005B64C2" w:rsidRDefault="00A42298" w:rsidP="00A42298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 xml:space="preserve">фланцевый, </w:t>
            </w:r>
            <w:r w:rsidRPr="005B64C2">
              <w:rPr>
                <w:sz w:val="16"/>
                <w:szCs w:val="16"/>
                <w:lang w:val="en-US"/>
              </w:rPr>
              <w:t>DN</w:t>
            </w:r>
            <w:r w:rsidRPr="005B64C2">
              <w:rPr>
                <w:sz w:val="16"/>
                <w:szCs w:val="16"/>
              </w:rPr>
              <w:t xml:space="preserve"> 80</w:t>
            </w:r>
          </w:p>
        </w:tc>
        <w:sdt>
          <w:sdtPr>
            <w:rPr>
              <w:sz w:val="16"/>
              <w:szCs w:val="16"/>
            </w:rPr>
            <w:id w:val="-18800009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A42298" w:rsidRPr="005B64C2" w:rsidRDefault="00A42298" w:rsidP="00A42298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131180" w:rsidRPr="005B64C2" w:rsidTr="007F2C38">
        <w:trPr>
          <w:trHeight w:hRule="exact" w:val="198"/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80" w:rsidRPr="005B64C2" w:rsidRDefault="00131180" w:rsidP="0013118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ОФ</w:t>
            </w:r>
            <w:r w:rsidRPr="005B64C2">
              <w:rPr>
                <w:b/>
                <w:sz w:val="16"/>
                <w:szCs w:val="16"/>
              </w:rPr>
              <w:t>-015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31180" w:rsidRPr="005B64C2" w:rsidRDefault="00131180" w:rsidP="00131180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 xml:space="preserve">фланцевый, </w:t>
            </w:r>
            <w:r w:rsidRPr="005B64C2">
              <w:rPr>
                <w:sz w:val="16"/>
                <w:szCs w:val="16"/>
                <w:lang w:val="en-US"/>
              </w:rPr>
              <w:t>DN</w:t>
            </w:r>
            <w:r w:rsidRPr="005B64C2">
              <w:rPr>
                <w:sz w:val="16"/>
                <w:szCs w:val="16"/>
              </w:rPr>
              <w:t xml:space="preserve"> 15</w:t>
            </w:r>
          </w:p>
        </w:tc>
        <w:sdt>
          <w:sdtPr>
            <w:rPr>
              <w:sz w:val="16"/>
              <w:szCs w:val="16"/>
            </w:rPr>
            <w:id w:val="-7072576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131180" w:rsidRPr="005B64C2" w:rsidRDefault="00131180" w:rsidP="00131180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80" w:rsidRPr="005B64C2" w:rsidRDefault="00131180" w:rsidP="00131180">
            <w:pPr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ОФ-100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31180" w:rsidRPr="005B64C2" w:rsidRDefault="00131180" w:rsidP="00131180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 xml:space="preserve">фланцевый, </w:t>
            </w:r>
            <w:r w:rsidRPr="005B64C2">
              <w:rPr>
                <w:sz w:val="16"/>
                <w:szCs w:val="16"/>
                <w:lang w:val="en-US"/>
              </w:rPr>
              <w:t>DN</w:t>
            </w:r>
            <w:r w:rsidRPr="005B64C2">
              <w:rPr>
                <w:sz w:val="16"/>
                <w:szCs w:val="16"/>
              </w:rPr>
              <w:t xml:space="preserve"> 100</w:t>
            </w:r>
          </w:p>
        </w:tc>
        <w:sdt>
          <w:sdtPr>
            <w:rPr>
              <w:sz w:val="16"/>
              <w:szCs w:val="16"/>
            </w:rPr>
            <w:id w:val="-12318404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131180" w:rsidRDefault="00131180" w:rsidP="0013118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131180" w:rsidRPr="005B64C2" w:rsidTr="003E7DC2">
        <w:trPr>
          <w:trHeight w:hRule="exact" w:val="198"/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80" w:rsidRPr="005B64C2" w:rsidRDefault="00131180" w:rsidP="00131180">
            <w:pPr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ОФ-020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31180" w:rsidRPr="005B64C2" w:rsidRDefault="00131180" w:rsidP="00131180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 xml:space="preserve">фланцевый, </w:t>
            </w:r>
            <w:r w:rsidRPr="005B64C2">
              <w:rPr>
                <w:sz w:val="16"/>
                <w:szCs w:val="16"/>
                <w:lang w:val="en-US"/>
              </w:rPr>
              <w:t>DN</w:t>
            </w:r>
            <w:r w:rsidRPr="005B64C2">
              <w:rPr>
                <w:sz w:val="16"/>
                <w:szCs w:val="16"/>
              </w:rPr>
              <w:t xml:space="preserve"> 20</w:t>
            </w:r>
          </w:p>
        </w:tc>
        <w:sdt>
          <w:sdtPr>
            <w:rPr>
              <w:sz w:val="16"/>
              <w:szCs w:val="16"/>
            </w:rPr>
            <w:id w:val="2509440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131180" w:rsidRPr="005B64C2" w:rsidRDefault="00131180" w:rsidP="00131180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80" w:rsidRPr="005B64C2" w:rsidRDefault="00131180" w:rsidP="00131180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ОФ-125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31180" w:rsidRPr="005B64C2" w:rsidRDefault="00131180" w:rsidP="00131180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 xml:space="preserve">фланцевый, </w:t>
            </w:r>
            <w:r w:rsidRPr="005B64C2">
              <w:rPr>
                <w:sz w:val="16"/>
                <w:szCs w:val="16"/>
                <w:lang w:val="en-US"/>
              </w:rPr>
              <w:t>DN</w:t>
            </w:r>
            <w:r>
              <w:rPr>
                <w:sz w:val="16"/>
                <w:szCs w:val="16"/>
              </w:rPr>
              <w:t xml:space="preserve"> 125</w:t>
            </w:r>
          </w:p>
        </w:tc>
        <w:sdt>
          <w:sdtPr>
            <w:rPr>
              <w:sz w:val="16"/>
              <w:szCs w:val="16"/>
            </w:rPr>
            <w:id w:val="19984535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131180" w:rsidRDefault="00131180" w:rsidP="00131180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131180" w:rsidRPr="005B64C2" w:rsidTr="007F2C38">
        <w:trPr>
          <w:trHeight w:hRule="exact" w:val="198"/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80" w:rsidRPr="005B64C2" w:rsidRDefault="00131180" w:rsidP="00131180">
            <w:pPr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ОФ-025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31180" w:rsidRPr="005B64C2" w:rsidRDefault="00131180" w:rsidP="00131180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 xml:space="preserve">фланцевый, </w:t>
            </w:r>
            <w:r w:rsidRPr="005B64C2">
              <w:rPr>
                <w:sz w:val="16"/>
                <w:szCs w:val="16"/>
                <w:lang w:val="en-US"/>
              </w:rPr>
              <w:t>DN</w:t>
            </w:r>
            <w:r w:rsidRPr="005B64C2">
              <w:rPr>
                <w:sz w:val="16"/>
                <w:szCs w:val="16"/>
              </w:rPr>
              <w:t xml:space="preserve"> 25</w:t>
            </w:r>
          </w:p>
        </w:tc>
        <w:sdt>
          <w:sdtPr>
            <w:rPr>
              <w:sz w:val="16"/>
              <w:szCs w:val="16"/>
            </w:rPr>
            <w:id w:val="-5816074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131180" w:rsidRPr="005B64C2" w:rsidRDefault="00131180" w:rsidP="00131180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80" w:rsidRPr="003555E3" w:rsidRDefault="00131180" w:rsidP="00131180">
            <w:pPr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ОФ-150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31180" w:rsidRPr="005B64C2" w:rsidRDefault="00131180" w:rsidP="00131180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 xml:space="preserve">фланцевый, </w:t>
            </w:r>
            <w:r w:rsidRPr="005B64C2">
              <w:rPr>
                <w:sz w:val="16"/>
                <w:szCs w:val="16"/>
                <w:lang w:val="en-US"/>
              </w:rPr>
              <w:t>DN</w:t>
            </w:r>
            <w:r w:rsidRPr="005B64C2">
              <w:rPr>
                <w:sz w:val="16"/>
                <w:szCs w:val="16"/>
              </w:rPr>
              <w:t xml:space="preserve"> 150</w:t>
            </w:r>
          </w:p>
        </w:tc>
        <w:sdt>
          <w:sdtPr>
            <w:rPr>
              <w:sz w:val="16"/>
              <w:szCs w:val="16"/>
            </w:rPr>
            <w:id w:val="-12698526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131180" w:rsidRDefault="00131180" w:rsidP="00131180">
                <w:pPr>
                  <w:jc w:val="center"/>
                </w:pPr>
                <w:r w:rsidRPr="001B64B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131180" w:rsidRPr="005B64C2" w:rsidTr="007F2C38">
        <w:trPr>
          <w:trHeight w:hRule="exact" w:val="198"/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80" w:rsidRPr="005B64C2" w:rsidRDefault="00131180" w:rsidP="00131180">
            <w:pPr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ОФ-032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31180" w:rsidRPr="005B64C2" w:rsidRDefault="00131180" w:rsidP="00131180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 xml:space="preserve">фланцевый, </w:t>
            </w:r>
            <w:r w:rsidRPr="005B64C2">
              <w:rPr>
                <w:sz w:val="16"/>
                <w:szCs w:val="16"/>
                <w:lang w:val="en-US"/>
              </w:rPr>
              <w:t>DN</w:t>
            </w:r>
            <w:r w:rsidRPr="005B64C2">
              <w:rPr>
                <w:sz w:val="16"/>
                <w:szCs w:val="16"/>
              </w:rPr>
              <w:t xml:space="preserve"> 32</w:t>
            </w:r>
          </w:p>
        </w:tc>
        <w:sdt>
          <w:sdtPr>
            <w:rPr>
              <w:sz w:val="16"/>
              <w:szCs w:val="16"/>
            </w:rPr>
            <w:id w:val="-8896466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131180" w:rsidRPr="005B64C2" w:rsidRDefault="00131180" w:rsidP="00131180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80" w:rsidRPr="005B64C2" w:rsidRDefault="00131180" w:rsidP="00131180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5B64C2">
              <w:rPr>
                <w:b/>
                <w:sz w:val="16"/>
                <w:szCs w:val="16"/>
              </w:rPr>
              <w:t>ОФ-200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31180" w:rsidRPr="005B64C2" w:rsidRDefault="00131180" w:rsidP="00131180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 xml:space="preserve">фланцевый, </w:t>
            </w:r>
            <w:r w:rsidRPr="005B64C2">
              <w:rPr>
                <w:sz w:val="16"/>
                <w:szCs w:val="16"/>
                <w:lang w:val="en-US"/>
              </w:rPr>
              <w:t>DN</w:t>
            </w:r>
            <w:r w:rsidRPr="005B64C2">
              <w:rPr>
                <w:sz w:val="16"/>
                <w:szCs w:val="16"/>
              </w:rPr>
              <w:t xml:space="preserve"> 200</w:t>
            </w:r>
          </w:p>
        </w:tc>
        <w:sdt>
          <w:sdtPr>
            <w:rPr>
              <w:sz w:val="16"/>
              <w:szCs w:val="16"/>
            </w:rPr>
            <w:id w:val="-11689439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131180" w:rsidRDefault="00131180" w:rsidP="00131180">
                <w:pPr>
                  <w:jc w:val="center"/>
                </w:pPr>
                <w:r w:rsidRPr="001B64B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131180" w:rsidRPr="005B64C2" w:rsidTr="007F2C38">
        <w:trPr>
          <w:trHeight w:hRule="exact" w:val="198"/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80" w:rsidRPr="005B64C2" w:rsidRDefault="00131180" w:rsidP="00131180">
            <w:pPr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ОФ-040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31180" w:rsidRPr="005B64C2" w:rsidRDefault="00131180" w:rsidP="00131180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 xml:space="preserve">фланцевый, </w:t>
            </w:r>
            <w:r w:rsidRPr="005B64C2">
              <w:rPr>
                <w:sz w:val="16"/>
                <w:szCs w:val="16"/>
                <w:lang w:val="en-US"/>
              </w:rPr>
              <w:t>DN</w:t>
            </w:r>
            <w:r w:rsidRPr="005B64C2">
              <w:rPr>
                <w:sz w:val="16"/>
                <w:szCs w:val="16"/>
              </w:rPr>
              <w:t xml:space="preserve"> 40</w:t>
            </w:r>
          </w:p>
        </w:tc>
        <w:sdt>
          <w:sdtPr>
            <w:rPr>
              <w:sz w:val="16"/>
              <w:szCs w:val="16"/>
            </w:rPr>
            <w:id w:val="-4740594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131180" w:rsidRPr="005B64C2" w:rsidRDefault="00131180" w:rsidP="00131180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80" w:rsidRPr="005B64C2" w:rsidRDefault="00131180" w:rsidP="00131180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5B64C2">
              <w:rPr>
                <w:b/>
                <w:sz w:val="16"/>
                <w:szCs w:val="16"/>
              </w:rPr>
              <w:t>ОФ-250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31180" w:rsidRPr="005B64C2" w:rsidRDefault="00131180" w:rsidP="00131180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 xml:space="preserve">фланцевый, </w:t>
            </w:r>
            <w:r w:rsidRPr="005B64C2">
              <w:rPr>
                <w:sz w:val="16"/>
                <w:szCs w:val="16"/>
                <w:lang w:val="en-US"/>
              </w:rPr>
              <w:t>DN</w:t>
            </w:r>
            <w:r w:rsidRPr="005B64C2">
              <w:rPr>
                <w:sz w:val="16"/>
                <w:szCs w:val="16"/>
              </w:rPr>
              <w:t xml:space="preserve"> 250</w:t>
            </w:r>
          </w:p>
        </w:tc>
        <w:sdt>
          <w:sdtPr>
            <w:rPr>
              <w:sz w:val="16"/>
              <w:szCs w:val="16"/>
            </w:rPr>
            <w:id w:val="5795634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131180" w:rsidRDefault="00131180" w:rsidP="00131180">
                <w:pPr>
                  <w:jc w:val="center"/>
                </w:pPr>
                <w:r w:rsidRPr="001B64B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131180" w:rsidRPr="005B64C2" w:rsidTr="007F2C38">
        <w:trPr>
          <w:trHeight w:hRule="exact" w:val="198"/>
          <w:jc w:val="center"/>
        </w:trPr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180" w:rsidRPr="005B64C2" w:rsidRDefault="00131180" w:rsidP="00131180">
            <w:pPr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ОФ-050</w:t>
            </w: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31180" w:rsidRPr="005B64C2" w:rsidRDefault="00131180" w:rsidP="00131180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 xml:space="preserve">фланцевый, </w:t>
            </w:r>
            <w:r w:rsidRPr="005B64C2">
              <w:rPr>
                <w:sz w:val="16"/>
                <w:szCs w:val="16"/>
                <w:lang w:val="en-US"/>
              </w:rPr>
              <w:t>DN</w:t>
            </w:r>
            <w:r w:rsidRPr="005B64C2">
              <w:rPr>
                <w:sz w:val="16"/>
                <w:szCs w:val="16"/>
              </w:rPr>
              <w:t xml:space="preserve"> 50</w:t>
            </w:r>
          </w:p>
        </w:tc>
        <w:sdt>
          <w:sdtPr>
            <w:rPr>
              <w:sz w:val="16"/>
              <w:szCs w:val="16"/>
            </w:rPr>
            <w:id w:val="-14096093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131180" w:rsidRPr="005B64C2" w:rsidRDefault="00131180" w:rsidP="00131180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42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180" w:rsidRPr="005B64C2" w:rsidRDefault="00131180" w:rsidP="00131180">
            <w:pPr>
              <w:jc w:val="center"/>
              <w:rPr>
                <w:b/>
                <w:sz w:val="16"/>
                <w:szCs w:val="16"/>
                <w:lang w:val="en-US"/>
              </w:rPr>
            </w:pPr>
            <w:r w:rsidRPr="005B64C2">
              <w:rPr>
                <w:b/>
                <w:sz w:val="16"/>
                <w:szCs w:val="16"/>
              </w:rPr>
              <w:t>ОФ-300</w:t>
            </w:r>
          </w:p>
          <w:p w:rsidR="00131180" w:rsidRPr="005B64C2" w:rsidRDefault="00131180" w:rsidP="00131180">
            <w:pPr>
              <w:jc w:val="center"/>
              <w:rPr>
                <w:b/>
                <w:sz w:val="16"/>
                <w:szCs w:val="16"/>
                <w:lang w:val="en-US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31180" w:rsidRPr="005B64C2" w:rsidRDefault="00131180" w:rsidP="00131180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 xml:space="preserve">фланцевый, </w:t>
            </w:r>
            <w:r w:rsidRPr="005B64C2">
              <w:rPr>
                <w:sz w:val="16"/>
                <w:szCs w:val="16"/>
                <w:lang w:val="en-US"/>
              </w:rPr>
              <w:t>DN</w:t>
            </w:r>
            <w:r w:rsidRPr="005B64C2">
              <w:rPr>
                <w:sz w:val="16"/>
                <w:szCs w:val="16"/>
              </w:rPr>
              <w:t xml:space="preserve"> 300</w:t>
            </w:r>
          </w:p>
        </w:tc>
        <w:sdt>
          <w:sdtPr>
            <w:rPr>
              <w:sz w:val="16"/>
              <w:szCs w:val="16"/>
            </w:rPr>
            <w:id w:val="-3097878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131180" w:rsidRDefault="00131180" w:rsidP="00131180">
                <w:pPr>
                  <w:jc w:val="center"/>
                </w:pPr>
                <w:r w:rsidRPr="001B64B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</w:tbl>
    <w:p w:rsidR="005C4F29" w:rsidRPr="00662166" w:rsidRDefault="00BB3091" w:rsidP="00436DF0">
      <w:pPr>
        <w:rPr>
          <w:b/>
          <w:i/>
          <w:sz w:val="6"/>
          <w:szCs w:val="16"/>
        </w:rPr>
      </w:pPr>
      <w:r>
        <w:rPr>
          <w:b/>
          <w:sz w:val="2"/>
          <w:szCs w:val="16"/>
        </w:rPr>
        <w:br/>
      </w:r>
      <w:r>
        <w:rPr>
          <w:b/>
          <w:sz w:val="2"/>
          <w:szCs w:val="16"/>
        </w:rPr>
        <w:br/>
      </w:r>
      <w:r>
        <w:rPr>
          <w:b/>
          <w:sz w:val="2"/>
          <w:szCs w:val="16"/>
        </w:rPr>
        <w:br/>
      </w:r>
      <w:r>
        <w:rPr>
          <w:b/>
          <w:sz w:val="2"/>
          <w:szCs w:val="16"/>
        </w:rPr>
        <w:br/>
      </w:r>
      <w:r>
        <w:rPr>
          <w:b/>
          <w:sz w:val="2"/>
          <w:szCs w:val="16"/>
        </w:rPr>
        <w:br/>
      </w:r>
      <w:r>
        <w:rPr>
          <w:b/>
          <w:sz w:val="2"/>
          <w:szCs w:val="16"/>
        </w:rPr>
        <w:br/>
      </w:r>
      <w:r>
        <w:rPr>
          <w:b/>
          <w:sz w:val="2"/>
          <w:szCs w:val="16"/>
        </w:rPr>
        <w:br/>
      </w:r>
      <w:r>
        <w:rPr>
          <w:b/>
          <w:i/>
          <w:sz w:val="20"/>
          <w:szCs w:val="20"/>
        </w:rPr>
        <w:t>Исполнение</w:t>
      </w:r>
      <w:r w:rsidRPr="00C60089">
        <w:rPr>
          <w:b/>
          <w:i/>
          <w:sz w:val="20"/>
          <w:szCs w:val="20"/>
        </w:rPr>
        <w:t xml:space="preserve"> расходомер</w:t>
      </w:r>
      <w:r>
        <w:rPr>
          <w:b/>
          <w:i/>
          <w:sz w:val="20"/>
          <w:szCs w:val="20"/>
        </w:rPr>
        <w:t>а:</w:t>
      </w:r>
    </w:p>
    <w:tbl>
      <w:tblPr>
        <w:tblW w:w="50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980"/>
        <w:gridCol w:w="530"/>
        <w:gridCol w:w="2181"/>
        <w:gridCol w:w="357"/>
        <w:gridCol w:w="2361"/>
        <w:gridCol w:w="525"/>
        <w:gridCol w:w="2493"/>
        <w:gridCol w:w="336"/>
      </w:tblGrid>
      <w:tr w:rsidR="005E1771" w:rsidRPr="005B64C2" w:rsidTr="005E1771">
        <w:trPr>
          <w:trHeight w:hRule="exact" w:val="227"/>
        </w:trPr>
        <w:tc>
          <w:tcPr>
            <w:tcW w:w="9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771" w:rsidRPr="005B64C2" w:rsidRDefault="005E1771" w:rsidP="005E1771">
            <w:pPr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 xml:space="preserve">Давление 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1771" w:rsidRPr="005B64C2" w:rsidRDefault="005E1771" w:rsidP="005E1771">
            <w:pPr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-11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5E1771" w:rsidRPr="005B64C2" w:rsidRDefault="005E1771" w:rsidP="005E1771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>2,5 МПа</w:t>
            </w:r>
          </w:p>
        </w:tc>
        <w:sdt>
          <w:sdtPr>
            <w:rPr>
              <w:sz w:val="16"/>
              <w:szCs w:val="16"/>
            </w:rPr>
            <w:id w:val="7405311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</w:tcPr>
              <w:p w:rsidR="005E1771" w:rsidRPr="005B64C2" w:rsidRDefault="001478B8" w:rsidP="005E1771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097" w:type="pct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771" w:rsidRPr="005B64C2" w:rsidRDefault="005E1771" w:rsidP="005E1771">
            <w:pPr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Поворот</w:t>
            </w:r>
          </w:p>
          <w:p w:rsidR="005E1771" w:rsidRPr="00DF18F4" w:rsidRDefault="005E1771" w:rsidP="005E1771">
            <w:pPr>
              <w:rPr>
                <w:b/>
                <w:sz w:val="12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электронного блока:</w:t>
            </w:r>
            <w:r w:rsidRPr="005B64C2">
              <w:rPr>
                <w:b/>
                <w:sz w:val="18"/>
                <w:szCs w:val="16"/>
                <w:vertAlign w:val="superscript"/>
              </w:rPr>
              <w:t>3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771" w:rsidRPr="005B64C2" w:rsidRDefault="005E1771" w:rsidP="005E1771">
            <w:pPr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-63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E1771" w:rsidRPr="005B64C2" w:rsidRDefault="005E1771" w:rsidP="005E1771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>на 180</w:t>
            </w:r>
            <w:r w:rsidRPr="005B64C2">
              <w:rPr>
                <w:sz w:val="16"/>
                <w:szCs w:val="16"/>
                <w:vertAlign w:val="superscript"/>
              </w:rPr>
              <w:t xml:space="preserve">0 </w:t>
            </w:r>
            <w:r w:rsidRPr="005B64C2">
              <w:rPr>
                <w:sz w:val="16"/>
                <w:szCs w:val="16"/>
              </w:rPr>
              <w:t>по часовой стрелке</w:t>
            </w:r>
          </w:p>
        </w:tc>
        <w:sdt>
          <w:sdtPr>
            <w:rPr>
              <w:sz w:val="16"/>
              <w:szCs w:val="16"/>
            </w:rPr>
            <w:id w:val="-16175208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5E1771" w:rsidRPr="005B64C2" w:rsidRDefault="005E1771" w:rsidP="005E1771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5E1771" w:rsidRPr="005B64C2" w:rsidTr="005E1771">
        <w:trPr>
          <w:trHeight w:hRule="exact" w:val="227"/>
        </w:trPr>
        <w:tc>
          <w:tcPr>
            <w:tcW w:w="9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771" w:rsidRPr="005B64C2" w:rsidRDefault="005E1771" w:rsidP="005E1771">
            <w:pPr>
              <w:rPr>
                <w:b/>
                <w:sz w:val="16"/>
                <w:szCs w:val="16"/>
              </w:rPr>
            </w:pPr>
          </w:p>
        </w:tc>
        <w:tc>
          <w:tcPr>
            <w:tcW w:w="24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771" w:rsidRPr="005B64C2" w:rsidRDefault="005E1771" w:rsidP="005E1771">
            <w:pPr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-12</w:t>
            </w:r>
          </w:p>
        </w:tc>
        <w:tc>
          <w:tcPr>
            <w:tcW w:w="1013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5E1771" w:rsidRPr="005B64C2" w:rsidRDefault="005E1771" w:rsidP="005E1771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>4.0 МПа</w:t>
            </w:r>
            <w:r w:rsidRPr="005B64C2">
              <w:rPr>
                <w:b/>
                <w:sz w:val="18"/>
                <w:szCs w:val="16"/>
                <w:vertAlign w:val="superscript"/>
              </w:rPr>
              <w:t>2</w:t>
            </w:r>
          </w:p>
        </w:tc>
        <w:sdt>
          <w:sdtPr>
            <w:rPr>
              <w:sz w:val="16"/>
              <w:szCs w:val="16"/>
            </w:rPr>
            <w:id w:val="8742034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</w:tcPr>
              <w:p w:rsidR="005E1771" w:rsidRPr="005B64C2" w:rsidRDefault="005E1771" w:rsidP="005E1771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097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771" w:rsidRPr="005B64C2" w:rsidRDefault="005E1771" w:rsidP="005E1771">
            <w:pPr>
              <w:rPr>
                <w:b/>
                <w:sz w:val="16"/>
                <w:szCs w:val="1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771" w:rsidRPr="005B64C2" w:rsidRDefault="005E1771" w:rsidP="005E1771">
            <w:pPr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-64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E1771" w:rsidRPr="005B64C2" w:rsidRDefault="005E1771" w:rsidP="005E1771">
            <w:pPr>
              <w:rPr>
                <w:b/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>на 270</w:t>
            </w:r>
            <w:r w:rsidRPr="005B64C2">
              <w:rPr>
                <w:sz w:val="16"/>
                <w:szCs w:val="16"/>
                <w:vertAlign w:val="superscript"/>
              </w:rPr>
              <w:t xml:space="preserve">0 </w:t>
            </w:r>
            <w:r w:rsidRPr="005B64C2">
              <w:rPr>
                <w:sz w:val="16"/>
                <w:szCs w:val="16"/>
              </w:rPr>
              <w:t>по часовой стрелке</w:t>
            </w:r>
          </w:p>
        </w:tc>
        <w:sdt>
          <w:sdtPr>
            <w:rPr>
              <w:sz w:val="16"/>
              <w:szCs w:val="16"/>
            </w:rPr>
            <w:id w:val="-9890962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5E1771" w:rsidRPr="005B64C2" w:rsidRDefault="005E1771" w:rsidP="005E1771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5E1771" w:rsidRPr="005B64C2" w:rsidTr="005E1771">
        <w:trPr>
          <w:trHeight w:hRule="exact" w:val="227"/>
        </w:trPr>
        <w:tc>
          <w:tcPr>
            <w:tcW w:w="9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771" w:rsidRPr="005B64C2" w:rsidRDefault="005E1771" w:rsidP="005E1771">
            <w:pPr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Стандарт фланцев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1771" w:rsidRPr="005B64C2" w:rsidRDefault="005E1771" w:rsidP="005E1771">
            <w:pPr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-21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5E1771" w:rsidRPr="005B64C2" w:rsidRDefault="005E1771" w:rsidP="005E1771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>ГОСТ 33259, нержав.сталь</w:t>
            </w:r>
            <w:r w:rsidRPr="005B64C2">
              <w:rPr>
                <w:b/>
                <w:sz w:val="18"/>
                <w:szCs w:val="16"/>
                <w:vertAlign w:val="superscript"/>
              </w:rPr>
              <w:t>1</w:t>
            </w:r>
          </w:p>
        </w:tc>
        <w:tc>
          <w:tcPr>
            <w:tcW w:w="1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6A6A6" w:themeFill="background1" w:themeFillShade="A6"/>
          </w:tcPr>
          <w:p w:rsidR="005E1771" w:rsidRPr="005B64C2" w:rsidRDefault="005E1771" w:rsidP="005E1771">
            <w:pPr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Х</w:t>
            </w:r>
          </w:p>
        </w:tc>
        <w:tc>
          <w:tcPr>
            <w:tcW w:w="1097" w:type="pct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771" w:rsidRPr="005B64C2" w:rsidRDefault="005E1771" w:rsidP="005E1771">
            <w:pPr>
              <w:rPr>
                <w:b/>
                <w:sz w:val="16"/>
                <w:szCs w:val="16"/>
              </w:rPr>
            </w:pPr>
            <w:r w:rsidRPr="00DF18F4">
              <w:rPr>
                <w:b/>
                <w:sz w:val="16"/>
                <w:szCs w:val="16"/>
              </w:rPr>
              <w:t>Направление потока/ погрешность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771" w:rsidRPr="005B64C2" w:rsidRDefault="005E1771" w:rsidP="005E1771">
            <w:pPr>
              <w:jc w:val="center"/>
              <w:rPr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-71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E1771" w:rsidRPr="005B64C2" w:rsidRDefault="005E1771" w:rsidP="005E177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однонаправленное /0,35</w:t>
            </w:r>
            <w:r w:rsidRPr="005B64C2">
              <w:rPr>
                <w:sz w:val="16"/>
                <w:szCs w:val="16"/>
              </w:rPr>
              <w:t>%</w:t>
            </w:r>
          </w:p>
        </w:tc>
        <w:sdt>
          <w:sdtPr>
            <w:rPr>
              <w:sz w:val="16"/>
              <w:szCs w:val="16"/>
            </w:rPr>
            <w:id w:val="-11586182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5E1771" w:rsidRPr="005B64C2" w:rsidRDefault="001478B8" w:rsidP="005E1771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5E1771" w:rsidRPr="005B64C2" w:rsidTr="005E1771">
        <w:trPr>
          <w:trHeight w:hRule="exact" w:val="227"/>
        </w:trPr>
        <w:tc>
          <w:tcPr>
            <w:tcW w:w="92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771" w:rsidRPr="005B64C2" w:rsidRDefault="005E1771" w:rsidP="005E1771">
            <w:pPr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Защитные кольца</w:t>
            </w:r>
            <w:r>
              <w:rPr>
                <w:b/>
                <w:sz w:val="16"/>
                <w:szCs w:val="16"/>
              </w:rPr>
              <w:t xml:space="preserve"> из нержавеющей стали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771" w:rsidRPr="00232056" w:rsidRDefault="005E1771" w:rsidP="005E1771">
            <w:pPr>
              <w:jc w:val="center"/>
              <w:rPr>
                <w:b/>
                <w:sz w:val="16"/>
                <w:szCs w:val="16"/>
              </w:rPr>
            </w:pPr>
            <w:r w:rsidRPr="00232056">
              <w:rPr>
                <w:b/>
                <w:sz w:val="16"/>
                <w:szCs w:val="16"/>
              </w:rPr>
              <w:t>-31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5E1771" w:rsidRPr="00232056" w:rsidRDefault="005E1771" w:rsidP="005E177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Стандартные</w:t>
            </w:r>
          </w:p>
        </w:tc>
        <w:sdt>
          <w:sdtPr>
            <w:rPr>
              <w:sz w:val="16"/>
              <w:szCs w:val="16"/>
            </w:rPr>
            <w:id w:val="18298627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</w:tcPr>
              <w:p w:rsidR="005E1771" w:rsidRDefault="001478B8" w:rsidP="005E1771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097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771" w:rsidRPr="005B64C2" w:rsidRDefault="005E1771" w:rsidP="005E1771">
            <w:pPr>
              <w:rPr>
                <w:b/>
                <w:sz w:val="16"/>
                <w:szCs w:val="1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1771" w:rsidRPr="005B64C2" w:rsidRDefault="005E1771" w:rsidP="005E1771">
            <w:pPr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-72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E1771" w:rsidRPr="005B64C2" w:rsidRDefault="005E1771" w:rsidP="005E177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реверсивное/0,35</w:t>
            </w:r>
            <w:r w:rsidRPr="005B64C2">
              <w:rPr>
                <w:sz w:val="16"/>
                <w:szCs w:val="16"/>
              </w:rPr>
              <w:t>%</w:t>
            </w:r>
          </w:p>
        </w:tc>
        <w:sdt>
          <w:sdtPr>
            <w:rPr>
              <w:sz w:val="16"/>
              <w:szCs w:val="16"/>
            </w:rPr>
            <w:id w:val="-20213800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5E1771" w:rsidRPr="005B64C2" w:rsidRDefault="005E1771" w:rsidP="005E1771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5E1771" w:rsidRPr="005B64C2" w:rsidTr="005E1771">
        <w:trPr>
          <w:trHeight w:hRule="exact" w:val="227"/>
        </w:trPr>
        <w:tc>
          <w:tcPr>
            <w:tcW w:w="9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771" w:rsidRPr="005B64C2" w:rsidRDefault="005E1771" w:rsidP="005E1771">
            <w:pPr>
              <w:rPr>
                <w:b/>
                <w:sz w:val="16"/>
                <w:szCs w:val="16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771" w:rsidRPr="005B64C2" w:rsidRDefault="005E1771" w:rsidP="005E177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-32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5E1771" w:rsidRPr="005B64C2" w:rsidRDefault="005E1771" w:rsidP="005E177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Отбойные</w:t>
            </w:r>
          </w:p>
        </w:tc>
        <w:sdt>
          <w:sdtPr>
            <w:rPr>
              <w:sz w:val="16"/>
              <w:szCs w:val="16"/>
            </w:rPr>
            <w:id w:val="11495587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</w:tcPr>
              <w:p w:rsidR="005E1771" w:rsidRPr="005B64C2" w:rsidRDefault="005E1771" w:rsidP="005E1771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097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771" w:rsidRPr="005B64C2" w:rsidRDefault="005E1771" w:rsidP="005E1771">
            <w:pPr>
              <w:rPr>
                <w:b/>
                <w:sz w:val="16"/>
                <w:szCs w:val="16"/>
              </w:rPr>
            </w:pPr>
          </w:p>
        </w:tc>
        <w:tc>
          <w:tcPr>
            <w:tcW w:w="24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1771" w:rsidRPr="005B64C2" w:rsidRDefault="005E1771" w:rsidP="005E1771">
            <w:pPr>
              <w:jc w:val="center"/>
              <w:rPr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-73</w:t>
            </w:r>
          </w:p>
        </w:tc>
        <w:tc>
          <w:tcPr>
            <w:tcW w:w="1158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5E1771" w:rsidRPr="005B64C2" w:rsidRDefault="005E1771" w:rsidP="005E177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однонаправленное /0,2</w:t>
            </w:r>
            <w:r w:rsidRPr="005B64C2">
              <w:rPr>
                <w:sz w:val="16"/>
                <w:szCs w:val="16"/>
              </w:rPr>
              <w:t>%</w:t>
            </w:r>
          </w:p>
        </w:tc>
        <w:sdt>
          <w:sdtPr>
            <w:rPr>
              <w:sz w:val="16"/>
              <w:szCs w:val="16"/>
            </w:rPr>
            <w:id w:val="1916744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</w:tcPr>
              <w:p w:rsidR="005E1771" w:rsidRPr="005B64C2" w:rsidRDefault="005E1771" w:rsidP="005E1771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5E1771" w:rsidRPr="005B64C2" w:rsidTr="005E1771">
        <w:trPr>
          <w:trHeight w:hRule="exact" w:val="227"/>
        </w:trPr>
        <w:tc>
          <w:tcPr>
            <w:tcW w:w="920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771" w:rsidRPr="005B64C2" w:rsidRDefault="005E1771" w:rsidP="005E1771">
            <w:pPr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Материал электродов</w:t>
            </w:r>
          </w:p>
        </w:tc>
        <w:tc>
          <w:tcPr>
            <w:tcW w:w="24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771" w:rsidRPr="005B64C2" w:rsidRDefault="005E1771" w:rsidP="005E1771">
            <w:pPr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-41</w:t>
            </w:r>
          </w:p>
        </w:tc>
        <w:tc>
          <w:tcPr>
            <w:tcW w:w="1013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5E1771" w:rsidRPr="00436DF0" w:rsidRDefault="005E1771" w:rsidP="005E1771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 xml:space="preserve">нержавеющая сталь </w:t>
            </w:r>
          </w:p>
        </w:tc>
        <w:tc>
          <w:tcPr>
            <w:tcW w:w="16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EAAAA" w:themeFill="background2" w:themeFillShade="BF"/>
          </w:tcPr>
          <w:p w:rsidR="005E1771" w:rsidRPr="005B64C2" w:rsidRDefault="005E1771" w:rsidP="005E1771">
            <w:pPr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Х</w:t>
            </w:r>
          </w:p>
        </w:tc>
        <w:tc>
          <w:tcPr>
            <w:tcW w:w="1097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771" w:rsidRPr="005B64C2" w:rsidRDefault="005E1771" w:rsidP="005E1771">
            <w:pPr>
              <w:rPr>
                <w:b/>
                <w:sz w:val="16"/>
                <w:szCs w:val="16"/>
              </w:rPr>
            </w:pPr>
          </w:p>
        </w:tc>
        <w:tc>
          <w:tcPr>
            <w:tcW w:w="24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771" w:rsidRPr="005B64C2" w:rsidRDefault="005E1771" w:rsidP="005E1771">
            <w:pPr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-74</w:t>
            </w:r>
          </w:p>
        </w:tc>
        <w:tc>
          <w:tcPr>
            <w:tcW w:w="1158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E1771" w:rsidRPr="005B64C2" w:rsidRDefault="005E1771" w:rsidP="005E177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реверсивное/0,2</w:t>
            </w:r>
            <w:r w:rsidRPr="005B64C2">
              <w:rPr>
                <w:sz w:val="16"/>
                <w:szCs w:val="16"/>
              </w:rPr>
              <w:t>%</w:t>
            </w:r>
          </w:p>
        </w:tc>
        <w:sdt>
          <w:sdtPr>
            <w:rPr>
              <w:sz w:val="16"/>
              <w:szCs w:val="16"/>
            </w:rPr>
            <w:id w:val="-15061205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</w:tcPr>
              <w:p w:rsidR="005E1771" w:rsidRPr="005B64C2" w:rsidRDefault="005E1771" w:rsidP="005E1771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5E1771" w:rsidRPr="005B64C2" w:rsidTr="005E1771">
        <w:trPr>
          <w:trHeight w:hRule="exact" w:val="227"/>
        </w:trPr>
        <w:tc>
          <w:tcPr>
            <w:tcW w:w="92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771" w:rsidRPr="005B64C2" w:rsidRDefault="005E1771" w:rsidP="005E1771">
            <w:pPr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 xml:space="preserve">Поворот </w:t>
            </w:r>
          </w:p>
          <w:p w:rsidR="005E1771" w:rsidRPr="005B64C2" w:rsidRDefault="005E1771" w:rsidP="005E1771">
            <w:pPr>
              <w:rPr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индикатора</w:t>
            </w:r>
            <w:r w:rsidRPr="00436DF0">
              <w:rPr>
                <w:b/>
                <w:sz w:val="16"/>
                <w:szCs w:val="16"/>
              </w:rPr>
              <w:t>:</w:t>
            </w:r>
            <w:r w:rsidRPr="005B64C2">
              <w:rPr>
                <w:b/>
                <w:sz w:val="18"/>
                <w:szCs w:val="16"/>
                <w:vertAlign w:val="superscript"/>
              </w:rPr>
              <w:t>3</w:t>
            </w:r>
          </w:p>
        </w:tc>
        <w:tc>
          <w:tcPr>
            <w:tcW w:w="24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771" w:rsidRPr="005B64C2" w:rsidRDefault="005E1771" w:rsidP="005E1771">
            <w:pPr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-51</w:t>
            </w:r>
          </w:p>
        </w:tc>
        <w:tc>
          <w:tcPr>
            <w:tcW w:w="1013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5E1771" w:rsidRPr="005B64C2" w:rsidRDefault="005E1771" w:rsidP="005E1771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>без поворота</w:t>
            </w:r>
          </w:p>
        </w:tc>
        <w:sdt>
          <w:sdtPr>
            <w:rPr>
              <w:sz w:val="16"/>
              <w:szCs w:val="16"/>
            </w:rPr>
            <w:id w:val="11956548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</w:tcPr>
              <w:p w:rsidR="005E1771" w:rsidRDefault="001478B8" w:rsidP="005E1771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097" w:type="pct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771" w:rsidRPr="005B64C2" w:rsidRDefault="005E1771" w:rsidP="005E1771">
            <w:pPr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Интерфейс</w:t>
            </w:r>
          </w:p>
        </w:tc>
        <w:tc>
          <w:tcPr>
            <w:tcW w:w="24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1771" w:rsidRPr="005B64C2" w:rsidRDefault="005E1771" w:rsidP="005E1771">
            <w:pPr>
              <w:jc w:val="center"/>
              <w:rPr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-81</w:t>
            </w:r>
          </w:p>
        </w:tc>
        <w:tc>
          <w:tcPr>
            <w:tcW w:w="1158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:rsidR="005E1771" w:rsidRPr="005B64C2" w:rsidRDefault="005E1771" w:rsidP="005E1771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>стандартная. комплектация</w:t>
            </w:r>
            <w:r w:rsidRPr="005B64C2">
              <w:rPr>
                <w:b/>
                <w:sz w:val="16"/>
                <w:szCs w:val="16"/>
              </w:rPr>
              <w:t>.</w:t>
            </w:r>
            <w:r w:rsidRPr="005B64C2">
              <w:rPr>
                <w:b/>
                <w:sz w:val="18"/>
                <w:szCs w:val="16"/>
                <w:vertAlign w:val="superscript"/>
              </w:rPr>
              <w:t>4</w:t>
            </w:r>
          </w:p>
        </w:tc>
        <w:sdt>
          <w:sdtPr>
            <w:rPr>
              <w:sz w:val="16"/>
              <w:szCs w:val="16"/>
            </w:rPr>
            <w:id w:val="2197202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</w:tcPr>
              <w:p w:rsidR="005E1771" w:rsidRPr="005B64C2" w:rsidRDefault="005E1771" w:rsidP="005E1771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5E1771" w:rsidRPr="005B64C2" w:rsidTr="005E1771">
        <w:trPr>
          <w:trHeight w:hRule="exact" w:val="227"/>
        </w:trPr>
        <w:tc>
          <w:tcPr>
            <w:tcW w:w="9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771" w:rsidRPr="005B64C2" w:rsidRDefault="005E1771" w:rsidP="005E1771">
            <w:pPr>
              <w:rPr>
                <w:b/>
                <w:sz w:val="16"/>
                <w:szCs w:val="16"/>
              </w:rPr>
            </w:pPr>
          </w:p>
        </w:tc>
        <w:tc>
          <w:tcPr>
            <w:tcW w:w="24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771" w:rsidRPr="005B64C2" w:rsidRDefault="005E1771" w:rsidP="005E1771">
            <w:pPr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-52</w:t>
            </w:r>
          </w:p>
        </w:tc>
        <w:tc>
          <w:tcPr>
            <w:tcW w:w="1013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5E1771" w:rsidRPr="005B64C2" w:rsidRDefault="005E1771" w:rsidP="005E1771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>на 90</w:t>
            </w:r>
            <w:r w:rsidRPr="005B64C2">
              <w:rPr>
                <w:sz w:val="16"/>
                <w:szCs w:val="16"/>
                <w:vertAlign w:val="superscript"/>
              </w:rPr>
              <w:t>0</w:t>
            </w:r>
            <w:r w:rsidRPr="005B64C2">
              <w:rPr>
                <w:sz w:val="16"/>
                <w:szCs w:val="16"/>
              </w:rPr>
              <w:t xml:space="preserve"> по часовой стрелке</w:t>
            </w:r>
          </w:p>
        </w:tc>
        <w:sdt>
          <w:sdtPr>
            <w:rPr>
              <w:sz w:val="16"/>
              <w:szCs w:val="16"/>
            </w:rPr>
            <w:id w:val="858140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</w:tcPr>
              <w:p w:rsidR="005E1771" w:rsidRPr="005B64C2" w:rsidRDefault="005E1771" w:rsidP="005E1771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A4023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097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771" w:rsidRPr="005B64C2" w:rsidRDefault="005E1771" w:rsidP="005E1771">
            <w:pPr>
              <w:rPr>
                <w:b/>
                <w:sz w:val="16"/>
                <w:szCs w:val="16"/>
              </w:rPr>
            </w:pPr>
          </w:p>
        </w:tc>
        <w:tc>
          <w:tcPr>
            <w:tcW w:w="244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E1771" w:rsidRPr="005B64C2" w:rsidRDefault="005E1771" w:rsidP="005E1771">
            <w:pPr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-82</w:t>
            </w:r>
          </w:p>
        </w:tc>
        <w:tc>
          <w:tcPr>
            <w:tcW w:w="1158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E1771" w:rsidRPr="005B64C2" w:rsidRDefault="005E1771" w:rsidP="005E1771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 xml:space="preserve">станд. + </w:t>
            </w:r>
            <w:r w:rsidRPr="005B64C2">
              <w:rPr>
                <w:sz w:val="16"/>
                <w:szCs w:val="16"/>
                <w:lang w:val="en-US"/>
              </w:rPr>
              <w:t xml:space="preserve">RS 485 </w:t>
            </w:r>
            <w:r w:rsidRPr="005B64C2">
              <w:rPr>
                <w:sz w:val="16"/>
                <w:szCs w:val="16"/>
              </w:rPr>
              <w:t>PROFIBUS</w:t>
            </w:r>
          </w:p>
        </w:tc>
        <w:sdt>
          <w:sdtPr>
            <w:rPr>
              <w:sz w:val="16"/>
              <w:szCs w:val="16"/>
            </w:rPr>
            <w:id w:val="9326245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</w:tcPr>
              <w:p w:rsidR="005E1771" w:rsidRPr="005B64C2" w:rsidRDefault="005E1771" w:rsidP="005E1771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5E1771" w:rsidRPr="005B64C2" w:rsidTr="005E1771">
        <w:trPr>
          <w:trHeight w:hRule="exact" w:val="227"/>
        </w:trPr>
        <w:tc>
          <w:tcPr>
            <w:tcW w:w="92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771" w:rsidRPr="005B64C2" w:rsidRDefault="005E1771" w:rsidP="005E1771">
            <w:pPr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Поворот</w:t>
            </w:r>
          </w:p>
          <w:p w:rsidR="005E1771" w:rsidRPr="005B64C2" w:rsidRDefault="005E1771" w:rsidP="005E1771">
            <w:pPr>
              <w:rPr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электронного блока:</w:t>
            </w:r>
            <w:r w:rsidRPr="005B64C2">
              <w:rPr>
                <w:b/>
                <w:sz w:val="18"/>
                <w:szCs w:val="16"/>
                <w:vertAlign w:val="superscript"/>
              </w:rPr>
              <w:t>3</w:t>
            </w:r>
          </w:p>
        </w:tc>
        <w:tc>
          <w:tcPr>
            <w:tcW w:w="24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771" w:rsidRPr="005B64C2" w:rsidRDefault="005E1771" w:rsidP="005E1771">
            <w:pPr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-61</w:t>
            </w:r>
          </w:p>
          <w:p w:rsidR="005E1771" w:rsidRPr="005B64C2" w:rsidRDefault="005E1771" w:rsidP="005E1771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13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5E1771" w:rsidRPr="005B64C2" w:rsidRDefault="005E1771" w:rsidP="005E1771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>без поворота</w:t>
            </w:r>
          </w:p>
        </w:tc>
        <w:sdt>
          <w:sdtPr>
            <w:rPr>
              <w:sz w:val="16"/>
              <w:szCs w:val="16"/>
            </w:rPr>
            <w:id w:val="-6058018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</w:tcPr>
              <w:p w:rsidR="005E1771" w:rsidRDefault="001478B8" w:rsidP="005E1771">
                <w:pPr>
                  <w:jc w:val="center"/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097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771" w:rsidRPr="005B64C2" w:rsidRDefault="005E1771" w:rsidP="005E1771">
            <w:pPr>
              <w:rPr>
                <w:b/>
                <w:sz w:val="16"/>
                <w:szCs w:val="1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771" w:rsidRPr="005B64C2" w:rsidRDefault="005E1771" w:rsidP="005E1771">
            <w:pPr>
              <w:jc w:val="center"/>
              <w:rPr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-83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E1771" w:rsidRPr="005B64C2" w:rsidRDefault="005E1771" w:rsidP="005E1771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>станд. +  ETHERNET</w:t>
            </w:r>
          </w:p>
        </w:tc>
        <w:sdt>
          <w:sdtPr>
            <w:rPr>
              <w:sz w:val="16"/>
              <w:szCs w:val="16"/>
            </w:rPr>
            <w:id w:val="-11250799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5E1771" w:rsidRPr="005B64C2" w:rsidRDefault="001478B8" w:rsidP="005E1771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5E1771" w:rsidRPr="005B64C2" w:rsidTr="005E1771">
        <w:trPr>
          <w:trHeight w:hRule="exact" w:val="227"/>
        </w:trPr>
        <w:tc>
          <w:tcPr>
            <w:tcW w:w="92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771" w:rsidRPr="005B64C2" w:rsidRDefault="005E1771" w:rsidP="005E1771">
            <w:pPr>
              <w:rPr>
                <w:b/>
                <w:sz w:val="16"/>
                <w:szCs w:val="16"/>
              </w:rPr>
            </w:pPr>
          </w:p>
        </w:tc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771" w:rsidRPr="005B64C2" w:rsidRDefault="005E1771" w:rsidP="005E1771">
            <w:pPr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-62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E1771" w:rsidRPr="005B64C2" w:rsidRDefault="005E1771" w:rsidP="005E1771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>на 90</w:t>
            </w:r>
            <w:r w:rsidRPr="005B64C2">
              <w:rPr>
                <w:sz w:val="16"/>
                <w:szCs w:val="16"/>
                <w:vertAlign w:val="superscript"/>
              </w:rPr>
              <w:t xml:space="preserve">0 </w:t>
            </w:r>
            <w:r w:rsidRPr="005B64C2">
              <w:rPr>
                <w:sz w:val="16"/>
                <w:szCs w:val="16"/>
              </w:rPr>
              <w:t>по часовой стрелке</w:t>
            </w:r>
          </w:p>
        </w:tc>
        <w:sdt>
          <w:sdtPr>
            <w:rPr>
              <w:sz w:val="16"/>
              <w:szCs w:val="16"/>
            </w:rPr>
            <w:id w:val="-968584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</w:tcPr>
              <w:p w:rsidR="005E1771" w:rsidRPr="005B64C2" w:rsidRDefault="005E1771" w:rsidP="005E1771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1097" w:type="pct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771" w:rsidRPr="005B64C2" w:rsidRDefault="005E1771" w:rsidP="005E1771">
            <w:pPr>
              <w:rPr>
                <w:b/>
                <w:sz w:val="16"/>
                <w:szCs w:val="16"/>
              </w:rPr>
            </w:pPr>
          </w:p>
        </w:tc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771" w:rsidRPr="005B64C2" w:rsidRDefault="005E1771" w:rsidP="005E1771">
            <w:pPr>
              <w:jc w:val="center"/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-84</w:t>
            </w:r>
          </w:p>
        </w:tc>
        <w:tc>
          <w:tcPr>
            <w:tcW w:w="1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E1771" w:rsidRPr="005B64C2" w:rsidRDefault="005E1771" w:rsidP="005E1771">
            <w:pPr>
              <w:rPr>
                <w:sz w:val="16"/>
                <w:szCs w:val="16"/>
              </w:rPr>
            </w:pPr>
            <w:r w:rsidRPr="005B64C2">
              <w:rPr>
                <w:sz w:val="16"/>
                <w:szCs w:val="16"/>
              </w:rPr>
              <w:t xml:space="preserve">станд. +  </w:t>
            </w:r>
            <w:r w:rsidRPr="005B64C2">
              <w:rPr>
                <w:sz w:val="16"/>
                <w:szCs w:val="16"/>
                <w:lang w:val="en-US"/>
              </w:rPr>
              <w:t>HART</w:t>
            </w:r>
          </w:p>
        </w:tc>
        <w:sdt>
          <w:sdtPr>
            <w:rPr>
              <w:sz w:val="16"/>
              <w:szCs w:val="16"/>
            </w:rPr>
            <w:id w:val="-12509675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</w:tcPr>
              <w:p w:rsidR="005E1771" w:rsidRPr="005B64C2" w:rsidRDefault="005E1771" w:rsidP="005E1771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</w:tbl>
    <w:p w:rsidR="007152BD" w:rsidRPr="00BB3091" w:rsidRDefault="009453AA" w:rsidP="00BB3091">
      <w:pPr>
        <w:spacing w:before="120"/>
        <w:rPr>
          <w:i/>
          <w:sz w:val="16"/>
          <w:szCs w:val="16"/>
        </w:rPr>
      </w:pPr>
      <w:r w:rsidRPr="00BB3091">
        <w:rPr>
          <w:b/>
          <w:i/>
          <w:sz w:val="16"/>
          <w:szCs w:val="16"/>
        </w:rPr>
        <w:t>1</w:t>
      </w:r>
      <w:r w:rsidR="00DB2C33" w:rsidRPr="00BB3091">
        <w:rPr>
          <w:i/>
          <w:sz w:val="16"/>
          <w:szCs w:val="16"/>
        </w:rPr>
        <w:t xml:space="preserve"> </w:t>
      </w:r>
      <w:r w:rsidR="001367BC" w:rsidRPr="00BB3091">
        <w:rPr>
          <w:i/>
          <w:sz w:val="16"/>
          <w:szCs w:val="16"/>
        </w:rPr>
        <w:t xml:space="preserve">– </w:t>
      </w:r>
      <w:r w:rsidR="00DB2C33" w:rsidRPr="00BB3091">
        <w:rPr>
          <w:i/>
          <w:sz w:val="16"/>
          <w:szCs w:val="16"/>
        </w:rPr>
        <w:t xml:space="preserve">для </w:t>
      </w:r>
      <w:r w:rsidR="007152BD" w:rsidRPr="00BB3091">
        <w:rPr>
          <w:i/>
          <w:sz w:val="16"/>
          <w:szCs w:val="16"/>
        </w:rPr>
        <w:t xml:space="preserve">расходомеров </w:t>
      </w:r>
      <w:r w:rsidR="007152BD" w:rsidRPr="00BB3091">
        <w:rPr>
          <w:i/>
          <w:sz w:val="16"/>
          <w:szCs w:val="16"/>
          <w:lang w:val="en-US"/>
        </w:rPr>
        <w:t>DN</w:t>
      </w:r>
      <w:r w:rsidR="007152BD" w:rsidRPr="00BB3091">
        <w:rPr>
          <w:i/>
          <w:sz w:val="16"/>
          <w:szCs w:val="16"/>
        </w:rPr>
        <w:t xml:space="preserve"> 150</w:t>
      </w:r>
      <w:r w:rsidR="00914470" w:rsidRPr="00BB3091">
        <w:rPr>
          <w:i/>
          <w:sz w:val="16"/>
          <w:szCs w:val="16"/>
        </w:rPr>
        <w:t xml:space="preserve"> и выше -</w:t>
      </w:r>
      <w:r w:rsidR="00DB2C33" w:rsidRPr="00BB3091">
        <w:rPr>
          <w:i/>
          <w:sz w:val="16"/>
          <w:szCs w:val="16"/>
        </w:rPr>
        <w:t xml:space="preserve"> фланцы из стали Ст </w:t>
      </w:r>
      <w:r w:rsidR="007D233D" w:rsidRPr="00BB3091">
        <w:rPr>
          <w:i/>
          <w:sz w:val="16"/>
          <w:szCs w:val="16"/>
        </w:rPr>
        <w:t>20;</w:t>
      </w:r>
      <w:r w:rsidR="001367BC" w:rsidRPr="00BB3091">
        <w:rPr>
          <w:i/>
          <w:sz w:val="16"/>
          <w:szCs w:val="16"/>
        </w:rPr>
        <w:br/>
      </w:r>
      <w:r w:rsidRPr="00BB3091">
        <w:rPr>
          <w:b/>
          <w:i/>
          <w:sz w:val="16"/>
          <w:szCs w:val="16"/>
        </w:rPr>
        <w:t xml:space="preserve">2 </w:t>
      </w:r>
      <w:r w:rsidR="00103A76" w:rsidRPr="00BB3091">
        <w:rPr>
          <w:i/>
          <w:sz w:val="16"/>
          <w:szCs w:val="16"/>
        </w:rPr>
        <w:t xml:space="preserve">– </w:t>
      </w:r>
      <w:r w:rsidR="001367BC" w:rsidRPr="00BB3091">
        <w:rPr>
          <w:i/>
          <w:sz w:val="16"/>
          <w:szCs w:val="16"/>
        </w:rPr>
        <w:t xml:space="preserve">давление 4 МПа </w:t>
      </w:r>
      <w:r w:rsidR="00103A76" w:rsidRPr="00BB3091">
        <w:rPr>
          <w:i/>
          <w:sz w:val="16"/>
          <w:szCs w:val="16"/>
        </w:rPr>
        <w:t xml:space="preserve">только </w:t>
      </w:r>
      <w:r w:rsidR="007D233D" w:rsidRPr="00BB3091">
        <w:rPr>
          <w:i/>
          <w:sz w:val="16"/>
          <w:szCs w:val="16"/>
        </w:rPr>
        <w:t>для расходомеров</w:t>
      </w:r>
      <w:r w:rsidR="007152BD" w:rsidRPr="00BB3091">
        <w:rPr>
          <w:i/>
          <w:sz w:val="16"/>
          <w:szCs w:val="16"/>
        </w:rPr>
        <w:t xml:space="preserve"> от </w:t>
      </w:r>
      <w:r w:rsidR="007152BD" w:rsidRPr="00BB3091">
        <w:rPr>
          <w:i/>
          <w:sz w:val="16"/>
          <w:szCs w:val="16"/>
          <w:lang w:val="en-US"/>
        </w:rPr>
        <w:t>DN</w:t>
      </w:r>
      <w:r w:rsidR="00103A76" w:rsidRPr="00BB3091">
        <w:rPr>
          <w:i/>
          <w:sz w:val="16"/>
          <w:szCs w:val="16"/>
        </w:rPr>
        <w:t xml:space="preserve">10 до </w:t>
      </w:r>
      <w:r w:rsidR="007152BD" w:rsidRPr="00BB3091">
        <w:rPr>
          <w:i/>
          <w:sz w:val="16"/>
          <w:szCs w:val="16"/>
          <w:lang w:val="en-US"/>
        </w:rPr>
        <w:t>DN</w:t>
      </w:r>
      <w:r w:rsidR="007D233D" w:rsidRPr="00BB3091">
        <w:rPr>
          <w:i/>
          <w:sz w:val="16"/>
          <w:szCs w:val="16"/>
        </w:rPr>
        <w:t>150;</w:t>
      </w:r>
      <w:r w:rsidR="001367BC" w:rsidRPr="00BB3091">
        <w:rPr>
          <w:i/>
          <w:sz w:val="16"/>
          <w:szCs w:val="16"/>
        </w:rPr>
        <w:br/>
      </w:r>
      <w:r w:rsidRPr="00BB3091">
        <w:rPr>
          <w:b/>
          <w:i/>
          <w:sz w:val="16"/>
          <w:szCs w:val="16"/>
        </w:rPr>
        <w:t>3</w:t>
      </w:r>
      <w:r w:rsidR="006F3F48" w:rsidRPr="00BB3091">
        <w:rPr>
          <w:i/>
          <w:sz w:val="16"/>
          <w:szCs w:val="16"/>
        </w:rPr>
        <w:t xml:space="preserve"> </w:t>
      </w:r>
      <w:r w:rsidR="001367BC" w:rsidRPr="00BB3091">
        <w:rPr>
          <w:i/>
          <w:sz w:val="16"/>
          <w:szCs w:val="16"/>
        </w:rPr>
        <w:t xml:space="preserve">– </w:t>
      </w:r>
      <w:r w:rsidR="002060D2" w:rsidRPr="00BB3091">
        <w:rPr>
          <w:i/>
          <w:sz w:val="16"/>
          <w:szCs w:val="16"/>
        </w:rPr>
        <w:t xml:space="preserve">поворот </w:t>
      </w:r>
      <w:r w:rsidR="00EC1D30" w:rsidRPr="00BB3091">
        <w:rPr>
          <w:i/>
          <w:sz w:val="16"/>
          <w:szCs w:val="16"/>
        </w:rPr>
        <w:t xml:space="preserve">индикатора и электронного блока </w:t>
      </w:r>
      <w:r w:rsidR="002060D2" w:rsidRPr="00BB3091">
        <w:rPr>
          <w:i/>
          <w:sz w:val="16"/>
          <w:szCs w:val="16"/>
        </w:rPr>
        <w:t xml:space="preserve">– только для интегрального исполнения. </w:t>
      </w:r>
      <w:r w:rsidR="00276C39" w:rsidRPr="00BB3091">
        <w:rPr>
          <w:i/>
          <w:sz w:val="16"/>
          <w:szCs w:val="16"/>
        </w:rPr>
        <w:br/>
      </w:r>
      <w:r w:rsidRPr="00BB3091">
        <w:rPr>
          <w:b/>
          <w:i/>
          <w:sz w:val="16"/>
          <w:szCs w:val="16"/>
        </w:rPr>
        <w:t>4</w:t>
      </w:r>
      <w:r w:rsidRPr="00BB3091">
        <w:rPr>
          <w:i/>
          <w:sz w:val="16"/>
          <w:szCs w:val="16"/>
        </w:rPr>
        <w:t xml:space="preserve"> </w:t>
      </w:r>
      <w:r w:rsidR="001367BC" w:rsidRPr="00BB3091">
        <w:rPr>
          <w:i/>
          <w:sz w:val="16"/>
          <w:szCs w:val="16"/>
        </w:rPr>
        <w:t xml:space="preserve">– </w:t>
      </w:r>
      <w:r w:rsidR="002060D2" w:rsidRPr="00BB3091">
        <w:rPr>
          <w:i/>
          <w:sz w:val="16"/>
          <w:szCs w:val="16"/>
        </w:rPr>
        <w:t xml:space="preserve">стандартный набор интерфейсов: </w:t>
      </w:r>
      <w:r w:rsidR="00C063BA" w:rsidRPr="00BB3091">
        <w:rPr>
          <w:i/>
          <w:sz w:val="16"/>
          <w:szCs w:val="16"/>
        </w:rPr>
        <w:t xml:space="preserve">токовый и дискретные выходы, </w:t>
      </w:r>
      <w:r w:rsidR="00C063BA" w:rsidRPr="00BB3091">
        <w:rPr>
          <w:i/>
          <w:sz w:val="16"/>
          <w:szCs w:val="16"/>
          <w:lang w:val="en-US"/>
        </w:rPr>
        <w:t>RS</w:t>
      </w:r>
      <w:r w:rsidR="00C063BA" w:rsidRPr="00BB3091">
        <w:rPr>
          <w:i/>
          <w:sz w:val="16"/>
          <w:szCs w:val="16"/>
        </w:rPr>
        <w:t xml:space="preserve">485 </w:t>
      </w:r>
      <w:r w:rsidR="00C063BA" w:rsidRPr="00BB3091">
        <w:rPr>
          <w:i/>
          <w:sz w:val="16"/>
          <w:szCs w:val="16"/>
          <w:lang w:val="en-US"/>
        </w:rPr>
        <w:t>MODBUS</w:t>
      </w:r>
      <w:r w:rsidR="00C063BA" w:rsidRPr="00BB3091">
        <w:rPr>
          <w:i/>
          <w:sz w:val="16"/>
          <w:szCs w:val="16"/>
        </w:rPr>
        <w:t>, вход управления;</w:t>
      </w:r>
      <w:r w:rsidR="00A86517" w:rsidRPr="00BB3091">
        <w:rPr>
          <w:i/>
          <w:sz w:val="16"/>
          <w:szCs w:val="16"/>
        </w:rPr>
        <w:t xml:space="preserve"> </w:t>
      </w:r>
      <w:r w:rsidR="001367BC" w:rsidRPr="00BB3091">
        <w:rPr>
          <w:i/>
          <w:sz w:val="16"/>
          <w:szCs w:val="16"/>
        </w:rPr>
        <w:br/>
      </w:r>
      <w:r w:rsidRPr="00BB3091">
        <w:rPr>
          <w:b/>
          <w:spacing w:val="-4"/>
          <w:sz w:val="16"/>
          <w:szCs w:val="16"/>
        </w:rPr>
        <w:t>5</w:t>
      </w:r>
      <w:r w:rsidR="00C063BA" w:rsidRPr="00BB3091">
        <w:rPr>
          <w:i/>
          <w:sz w:val="16"/>
          <w:szCs w:val="16"/>
        </w:rPr>
        <w:t xml:space="preserve"> </w:t>
      </w:r>
      <w:r w:rsidR="001367BC" w:rsidRPr="00BB3091">
        <w:rPr>
          <w:i/>
          <w:sz w:val="16"/>
          <w:szCs w:val="16"/>
        </w:rPr>
        <w:t>–</w:t>
      </w:r>
      <w:r w:rsidR="000249E7">
        <w:rPr>
          <w:i/>
          <w:sz w:val="16"/>
          <w:szCs w:val="16"/>
        </w:rPr>
        <w:t xml:space="preserve"> опции </w:t>
      </w:r>
      <w:r w:rsidR="00BF7F02" w:rsidRPr="00BB3091">
        <w:rPr>
          <w:i/>
          <w:sz w:val="16"/>
          <w:szCs w:val="16"/>
        </w:rPr>
        <w:t xml:space="preserve">только </w:t>
      </w:r>
      <w:r w:rsidR="007D233D" w:rsidRPr="00BB3091">
        <w:rPr>
          <w:i/>
          <w:sz w:val="16"/>
          <w:szCs w:val="16"/>
        </w:rPr>
        <w:t>для раздельного</w:t>
      </w:r>
      <w:r w:rsidR="0030364D" w:rsidRPr="00BB3091">
        <w:rPr>
          <w:i/>
          <w:sz w:val="16"/>
          <w:szCs w:val="16"/>
        </w:rPr>
        <w:t xml:space="preserve"> исполнения</w:t>
      </w:r>
      <w:r w:rsidR="000249E7">
        <w:rPr>
          <w:i/>
          <w:sz w:val="16"/>
          <w:szCs w:val="16"/>
        </w:rPr>
        <w:t xml:space="preserve"> расходомера</w:t>
      </w:r>
      <w:r w:rsidR="0030364D" w:rsidRPr="00BB3091">
        <w:rPr>
          <w:i/>
          <w:sz w:val="16"/>
          <w:szCs w:val="16"/>
        </w:rPr>
        <w:t xml:space="preserve">; </w:t>
      </w:r>
    </w:p>
    <w:tbl>
      <w:tblPr>
        <w:tblW w:w="4085" w:type="pct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5811"/>
        <w:gridCol w:w="709"/>
        <w:gridCol w:w="1701"/>
        <w:gridCol w:w="567"/>
      </w:tblGrid>
      <w:tr w:rsidR="000249E7" w:rsidRPr="005B64C2" w:rsidTr="000249E7">
        <w:trPr>
          <w:trHeight w:hRule="exact" w:val="227"/>
        </w:trPr>
        <w:tc>
          <w:tcPr>
            <w:tcW w:w="5812" w:type="dxa"/>
            <w:tcBorders>
              <w:right w:val="single" w:sz="12" w:space="0" w:color="auto"/>
            </w:tcBorders>
            <w:vAlign w:val="center"/>
          </w:tcPr>
          <w:p w:rsidR="007152BD" w:rsidRPr="005B64C2" w:rsidRDefault="007152BD" w:rsidP="00436DF0">
            <w:pPr>
              <w:rPr>
                <w:b/>
                <w:sz w:val="16"/>
                <w:szCs w:val="16"/>
              </w:rPr>
            </w:pPr>
            <w:r w:rsidRPr="005B64C2">
              <w:rPr>
                <w:b/>
                <w:sz w:val="16"/>
                <w:szCs w:val="16"/>
              </w:rPr>
              <w:t>Исполнен</w:t>
            </w:r>
            <w:r w:rsidR="001367BC" w:rsidRPr="005B64C2">
              <w:rPr>
                <w:b/>
                <w:sz w:val="16"/>
                <w:szCs w:val="16"/>
              </w:rPr>
              <w:t xml:space="preserve">ие расходомера:      </w:t>
            </w:r>
            <w:r w:rsidR="000249E7">
              <w:rPr>
                <w:b/>
                <w:sz w:val="16"/>
                <w:szCs w:val="16"/>
              </w:rPr>
              <w:t xml:space="preserve">                                                 </w:t>
            </w:r>
            <w:r w:rsidR="001367BC" w:rsidRPr="005B64C2">
              <w:rPr>
                <w:b/>
                <w:sz w:val="16"/>
                <w:szCs w:val="16"/>
              </w:rPr>
              <w:t>интегральное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152BD" w:rsidRPr="005B64C2" w:rsidRDefault="002F1FB0" w:rsidP="00436DF0">
            <w:pPr>
              <w:jc w:val="center"/>
              <w:rPr>
                <w:b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8494719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49E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8A1EFE" w:rsidRPr="005B64C2"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7152BD" w:rsidRPr="005B64C2" w:rsidRDefault="000249E7" w:rsidP="000249E7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</w:t>
            </w:r>
            <w:r w:rsidR="007152BD" w:rsidRPr="005B64C2">
              <w:rPr>
                <w:b/>
                <w:sz w:val="16"/>
                <w:szCs w:val="16"/>
              </w:rPr>
              <w:t>раздельное</w:t>
            </w:r>
          </w:p>
        </w:tc>
        <w:sdt>
          <w:sdtPr>
            <w:rPr>
              <w:sz w:val="16"/>
              <w:szCs w:val="16"/>
            </w:rPr>
            <w:id w:val="10665338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7152BD" w:rsidRPr="005B64C2" w:rsidRDefault="00FC49E5" w:rsidP="00436DF0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0249E7" w:rsidRPr="005B64C2" w:rsidTr="000249E7">
        <w:trPr>
          <w:trHeight w:hRule="exact" w:val="227"/>
        </w:trPr>
        <w:tc>
          <w:tcPr>
            <w:tcW w:w="5812" w:type="dxa"/>
            <w:tcBorders>
              <w:right w:val="single" w:sz="12" w:space="0" w:color="auto"/>
            </w:tcBorders>
            <w:vAlign w:val="center"/>
          </w:tcPr>
          <w:p w:rsidR="000249E7" w:rsidRPr="005B64C2" w:rsidRDefault="000249E7" w:rsidP="000249E7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Крепление вторичного преобразователя</w:t>
            </w:r>
            <w:r>
              <w:rPr>
                <w:b/>
                <w:spacing w:val="-4"/>
                <w:sz w:val="20"/>
                <w:szCs w:val="16"/>
                <w:vertAlign w:val="superscript"/>
              </w:rPr>
              <w:t>5</w:t>
            </w:r>
            <w:r>
              <w:rPr>
                <w:b/>
                <w:sz w:val="16"/>
                <w:szCs w:val="16"/>
              </w:rPr>
              <w:t>:             настенный кронштейн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249E7" w:rsidRDefault="002F1FB0" w:rsidP="00436DF0">
            <w:pPr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773631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49E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249E7" w:rsidRPr="005B64C2" w:rsidRDefault="000249E7" w:rsidP="000249E7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крепление на трубе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249E7" w:rsidRDefault="002F1FB0" w:rsidP="00436DF0">
            <w:pPr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316681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49E7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</w:tr>
      <w:tr w:rsidR="00516C8A" w:rsidRPr="005B64C2" w:rsidTr="000249E7">
        <w:trPr>
          <w:trHeight w:hRule="exact" w:val="227"/>
        </w:trPr>
        <w:tc>
          <w:tcPr>
            <w:tcW w:w="8222" w:type="dxa"/>
            <w:gridSpan w:val="3"/>
            <w:tcBorders>
              <w:right w:val="single" w:sz="12" w:space="0" w:color="auto"/>
            </w:tcBorders>
            <w:vAlign w:val="center"/>
          </w:tcPr>
          <w:p w:rsidR="00516C8A" w:rsidRPr="005B64C2" w:rsidRDefault="00516C8A" w:rsidP="00436DF0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Защитное покрытие </w:t>
            </w:r>
            <w:r>
              <w:rPr>
                <w:b/>
                <w:sz w:val="16"/>
                <w:szCs w:val="16"/>
                <w:lang w:val="en-US"/>
              </w:rPr>
              <w:t>Halar</w:t>
            </w:r>
            <w:r w:rsidRPr="007A0AD6">
              <w:rPr>
                <w:b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  <w:t>для агрессивной внешней среды</w:t>
            </w:r>
            <w:r w:rsidRPr="007A0AD6">
              <w:rPr>
                <w:b/>
                <w:sz w:val="16"/>
                <w:szCs w:val="16"/>
              </w:rPr>
              <w:t>:</w:t>
            </w:r>
          </w:p>
        </w:tc>
        <w:sdt>
          <w:sdtPr>
            <w:rPr>
              <w:sz w:val="16"/>
              <w:szCs w:val="16"/>
            </w:rPr>
            <w:id w:val="12039134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516C8A" w:rsidRPr="005B64C2" w:rsidRDefault="00FC49E5" w:rsidP="00436DF0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</w:tbl>
    <w:p w:rsidR="00496EDB" w:rsidRPr="00662166" w:rsidRDefault="00C063BA" w:rsidP="00436DF0">
      <w:pPr>
        <w:rPr>
          <w:b/>
          <w:i/>
          <w:sz w:val="8"/>
          <w:szCs w:val="16"/>
        </w:rPr>
      </w:pPr>
      <w:r w:rsidRPr="005B64C2">
        <w:rPr>
          <w:b/>
          <w:i/>
          <w:sz w:val="16"/>
          <w:szCs w:val="16"/>
        </w:rPr>
        <w:t xml:space="preserve"> </w:t>
      </w:r>
    </w:p>
    <w:tbl>
      <w:tblPr>
        <w:tblW w:w="10676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977"/>
        <w:gridCol w:w="2126"/>
        <w:gridCol w:w="3544"/>
        <w:gridCol w:w="2029"/>
      </w:tblGrid>
      <w:tr w:rsidR="00695D1E" w:rsidTr="00A10D26">
        <w:trPr>
          <w:trHeight w:hRule="exact" w:val="367"/>
        </w:trPr>
        <w:tc>
          <w:tcPr>
            <w:tcW w:w="2977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95D1E" w:rsidRDefault="00695D1E">
            <w:pPr>
              <w:spacing w:line="216" w:lineRule="auto"/>
              <w:rPr>
                <w:b/>
                <w:sz w:val="14"/>
                <w:szCs w:val="14"/>
              </w:rPr>
            </w:pPr>
            <w:r>
              <w:rPr>
                <w:b/>
                <w:spacing w:val="-4"/>
                <w:sz w:val="16"/>
                <w:szCs w:val="16"/>
              </w:rPr>
              <w:t>длина кабеля питания 2х1,5 мм2 (до 150м), м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sdt>
            <w:sdtPr>
              <w:rPr>
                <w:rStyle w:val="10"/>
              </w:rPr>
              <w:id w:val="1807818063"/>
              <w:placeholder>
                <w:docPart w:val="64EB7233E1064CBBB5623ADB93E75D12"/>
              </w:placeholder>
            </w:sdtPr>
            <w:sdtEndPr>
              <w:rPr>
                <w:rStyle w:val="10"/>
              </w:rPr>
            </w:sdtEndPr>
            <w:sdtContent>
              <w:p w:rsidR="00695D1E" w:rsidRDefault="002F1FB0">
                <w:pPr>
                  <w:jc w:val="center"/>
                  <w:rPr>
                    <w:sz w:val="16"/>
                    <w:szCs w:val="16"/>
                  </w:rPr>
                </w:pPr>
                <w:sdt>
                  <w:sdtPr>
                    <w:rPr>
                      <w:rStyle w:val="ae"/>
                    </w:rPr>
                    <w:id w:val="1330023254"/>
                    <w:placeholder>
                      <w:docPart w:val="68654E4E00A54D9DB3B50B23933DDAA6"/>
                    </w:placeholder>
                    <w:showingPlcHdr/>
                    <w:text/>
                  </w:sdtPr>
                  <w:sdtEndPr>
                    <w:rPr>
                      <w:rStyle w:val="ae"/>
                    </w:rPr>
                  </w:sdtEndPr>
                  <w:sdtContent>
                    <w:r w:rsidR="00695D1E">
                      <w:rPr>
                        <w:rStyle w:val="9"/>
                      </w:rPr>
                      <w:t>Место для ввода текста.</w:t>
                    </w:r>
                  </w:sdtContent>
                </w:sdt>
                <w:r w:rsidR="00695D1E">
                  <w:rPr>
                    <w:rStyle w:val="10"/>
                    <w:lang w:val="en-US"/>
                  </w:rPr>
                  <w:t xml:space="preserve"> </w:t>
                </w:r>
              </w:p>
            </w:sdtContent>
          </w:sdt>
        </w:tc>
        <w:tc>
          <w:tcPr>
            <w:tcW w:w="354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695D1E" w:rsidRDefault="00695D1E">
            <w:pPr>
              <w:spacing w:line="216" w:lineRule="auto"/>
              <w:jc w:val="right"/>
              <w:rPr>
                <w:b/>
                <w:spacing w:val="-4"/>
                <w:sz w:val="16"/>
                <w:szCs w:val="16"/>
              </w:rPr>
            </w:pPr>
            <w:r>
              <w:rPr>
                <w:b/>
                <w:spacing w:val="-4"/>
                <w:sz w:val="16"/>
                <w:szCs w:val="16"/>
              </w:rPr>
              <w:t xml:space="preserve">   длина кабеля связи для токового,  дискретных выходов, м</w:t>
            </w:r>
          </w:p>
        </w:tc>
        <w:tc>
          <w:tcPr>
            <w:tcW w:w="20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sdt>
            <w:sdtPr>
              <w:rPr>
                <w:rStyle w:val="10"/>
              </w:rPr>
              <w:id w:val="1728652149"/>
              <w:placeholder>
                <w:docPart w:val="C7FD5E1F4FCC4CD1A8B0BD2F804B9D21"/>
              </w:placeholder>
            </w:sdtPr>
            <w:sdtEndPr>
              <w:rPr>
                <w:rStyle w:val="10"/>
              </w:rPr>
            </w:sdtEndPr>
            <w:sdtContent>
              <w:p w:rsidR="00695D1E" w:rsidRDefault="002F1FB0">
                <w:pPr>
                  <w:jc w:val="center"/>
                  <w:rPr>
                    <w:sz w:val="16"/>
                    <w:szCs w:val="16"/>
                  </w:rPr>
                </w:pPr>
                <w:sdt>
                  <w:sdtPr>
                    <w:rPr>
                      <w:rStyle w:val="ae"/>
                    </w:rPr>
                    <w:id w:val="25220253"/>
                    <w:placeholder>
                      <w:docPart w:val="38650AE9D231416E9802CE0530451ADF"/>
                    </w:placeholder>
                    <w:showingPlcHdr/>
                    <w:text/>
                  </w:sdtPr>
                  <w:sdtEndPr>
                    <w:rPr>
                      <w:rStyle w:val="ae"/>
                    </w:rPr>
                  </w:sdtEndPr>
                  <w:sdtContent>
                    <w:r w:rsidR="00695D1E">
                      <w:rPr>
                        <w:rStyle w:val="9"/>
                      </w:rPr>
                      <w:t>Место для ввода текста.</w:t>
                    </w:r>
                  </w:sdtContent>
                </w:sdt>
                <w:r w:rsidR="00695D1E">
                  <w:rPr>
                    <w:rStyle w:val="10"/>
                    <w:lang w:val="en-US"/>
                  </w:rPr>
                  <w:t xml:space="preserve"> </w:t>
                </w:r>
              </w:p>
            </w:sdtContent>
          </w:sdt>
        </w:tc>
      </w:tr>
      <w:tr w:rsidR="00695D1E" w:rsidTr="00A10D26">
        <w:trPr>
          <w:trHeight w:hRule="exact" w:val="430"/>
        </w:trPr>
        <w:tc>
          <w:tcPr>
            <w:tcW w:w="2977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95D1E" w:rsidRDefault="00695D1E">
            <w:pPr>
              <w:spacing w:line="216" w:lineRule="auto"/>
              <w:rPr>
                <w:b/>
                <w:spacing w:val="-4"/>
                <w:sz w:val="16"/>
                <w:szCs w:val="16"/>
              </w:rPr>
            </w:pPr>
            <w:r>
              <w:rPr>
                <w:b/>
                <w:spacing w:val="-4"/>
                <w:sz w:val="16"/>
                <w:szCs w:val="16"/>
              </w:rPr>
              <w:t>длина кабеля питания 2х2,5 мм2 (до 250м), м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sdt>
            <w:sdtPr>
              <w:rPr>
                <w:rStyle w:val="10"/>
              </w:rPr>
              <w:id w:val="833495613"/>
              <w:placeholder>
                <w:docPart w:val="855107081054479283BC47B3C800D57A"/>
              </w:placeholder>
            </w:sdtPr>
            <w:sdtEndPr>
              <w:rPr>
                <w:rStyle w:val="10"/>
              </w:rPr>
            </w:sdtEndPr>
            <w:sdtContent>
              <w:p w:rsidR="00695D1E" w:rsidRDefault="00695D1E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Style w:val="10"/>
                    <w:lang w:val="en-US"/>
                  </w:rPr>
                  <w:t xml:space="preserve"> </w:t>
                </w:r>
                <w:sdt>
                  <w:sdtPr>
                    <w:rPr>
                      <w:rStyle w:val="ae"/>
                    </w:rPr>
                    <w:id w:val="-908376340"/>
                    <w:placeholder>
                      <w:docPart w:val="1ADC86E6E7A240CE975FFBFE07CB68CB"/>
                    </w:placeholder>
                    <w:showingPlcHdr/>
                    <w:text/>
                  </w:sdtPr>
                  <w:sdtEndPr>
                    <w:rPr>
                      <w:rStyle w:val="ae"/>
                    </w:rPr>
                  </w:sdtEndPr>
                  <w:sdtContent>
                    <w:r>
                      <w:rPr>
                        <w:rStyle w:val="9"/>
                      </w:rPr>
                      <w:t>Место для ввода текста.</w:t>
                    </w:r>
                  </w:sdtContent>
                </w:sdt>
              </w:p>
            </w:sdtContent>
          </w:sdt>
        </w:tc>
        <w:tc>
          <w:tcPr>
            <w:tcW w:w="3544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695D1E" w:rsidRDefault="00695D1E">
            <w:pPr>
              <w:spacing w:line="216" w:lineRule="auto"/>
              <w:jc w:val="right"/>
              <w:rPr>
                <w:b/>
                <w:spacing w:val="-4"/>
                <w:sz w:val="16"/>
                <w:szCs w:val="16"/>
              </w:rPr>
            </w:pPr>
            <w:r>
              <w:rPr>
                <w:b/>
                <w:spacing w:val="-4"/>
                <w:sz w:val="16"/>
                <w:szCs w:val="16"/>
              </w:rPr>
              <w:t xml:space="preserve">   кабель связи измерителя с вычислителем, длина 10м</w:t>
            </w:r>
            <w:r>
              <w:rPr>
                <w:b/>
                <w:spacing w:val="-4"/>
                <w:sz w:val="20"/>
                <w:szCs w:val="16"/>
                <w:vertAlign w:val="superscript"/>
              </w:rPr>
              <w:t>5</w:t>
            </w:r>
          </w:p>
        </w:tc>
        <w:sdt>
          <w:sdtPr>
            <w:rPr>
              <w:sz w:val="16"/>
              <w:szCs w:val="16"/>
            </w:rPr>
            <w:id w:val="1065911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29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6A6A6"/>
                <w:vAlign w:val="center"/>
                <w:hideMark/>
              </w:tcPr>
              <w:p w:rsidR="00695D1E" w:rsidRDefault="00695D1E">
                <w:pPr>
                  <w:spacing w:line="216" w:lineRule="auto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</w:tbl>
    <w:p w:rsidR="00A10D26" w:rsidRDefault="00695D1E" w:rsidP="00695D1E">
      <w:pPr>
        <w:pStyle w:val="a7"/>
        <w:spacing w:after="0"/>
        <w:jc w:val="both"/>
        <w:rPr>
          <w:sz w:val="8"/>
          <w:szCs w:val="8"/>
        </w:rPr>
      </w:pPr>
      <w:r>
        <w:rPr>
          <w:sz w:val="8"/>
          <w:szCs w:val="8"/>
        </w:rPr>
        <w:br/>
      </w:r>
    </w:p>
    <w:tbl>
      <w:tblPr>
        <w:tblW w:w="0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5670"/>
        <w:gridCol w:w="2127"/>
      </w:tblGrid>
      <w:tr w:rsidR="00A10D26" w:rsidTr="006F55DC">
        <w:trPr>
          <w:trHeight w:hRule="exact" w:val="255"/>
        </w:trPr>
        <w:tc>
          <w:tcPr>
            <w:tcW w:w="5670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A10D26" w:rsidRDefault="00A10D26" w:rsidP="006F55DC">
            <w:pPr>
              <w:spacing w:line="216" w:lineRule="auto"/>
              <w:rPr>
                <w:b/>
                <w:spacing w:val="-4"/>
                <w:sz w:val="16"/>
                <w:szCs w:val="16"/>
              </w:rPr>
            </w:pPr>
            <w:r>
              <w:rPr>
                <w:b/>
                <w:bCs/>
                <w:sz w:val="16"/>
              </w:rPr>
              <w:t>теплоизоляционный  чехол  для БЭ:     с  обогревающим кабелем шт.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sdt>
            <w:sdtPr>
              <w:rPr>
                <w:rStyle w:val="10"/>
              </w:rPr>
              <w:id w:val="276456201"/>
              <w:placeholder>
                <w:docPart w:val="0EA1074F413947FA9EF368AD0E64F268"/>
              </w:placeholder>
            </w:sdtPr>
            <w:sdtEndPr>
              <w:rPr>
                <w:rStyle w:val="10"/>
              </w:rPr>
            </w:sdtEndPr>
            <w:sdtContent>
              <w:p w:rsidR="00A10D26" w:rsidRDefault="00A10D26" w:rsidP="006F55DC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Style w:val="10"/>
                    <w:lang w:val="en-US"/>
                  </w:rPr>
                  <w:t xml:space="preserve"> </w:t>
                </w:r>
                <w:sdt>
                  <w:sdtPr>
                    <w:rPr>
                      <w:rStyle w:val="ae"/>
                    </w:rPr>
                    <w:id w:val="-2032877637"/>
                    <w:placeholder>
                      <w:docPart w:val="4A393FC0FBBC4DE7B25245674177C3AF"/>
                    </w:placeholder>
                    <w:showingPlcHdr/>
                    <w:text/>
                  </w:sdtPr>
                  <w:sdtEndPr>
                    <w:rPr>
                      <w:rStyle w:val="ae"/>
                    </w:rPr>
                  </w:sdtEndPr>
                  <w:sdtContent>
                    <w:r>
                      <w:rPr>
                        <w:rStyle w:val="9"/>
                      </w:rPr>
                      <w:t>Место для ввода текста.</w:t>
                    </w:r>
                  </w:sdtContent>
                </w:sdt>
              </w:p>
            </w:sdtContent>
          </w:sdt>
        </w:tc>
      </w:tr>
      <w:tr w:rsidR="00A10D26" w:rsidTr="006F55DC">
        <w:trPr>
          <w:trHeight w:hRule="exact" w:val="255"/>
        </w:trPr>
        <w:tc>
          <w:tcPr>
            <w:tcW w:w="5670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A10D26" w:rsidRDefault="00A10D26" w:rsidP="006F55DC">
            <w:pPr>
              <w:spacing w:line="216" w:lineRule="auto"/>
              <w:rPr>
                <w:b/>
                <w:spacing w:val="-4"/>
                <w:sz w:val="16"/>
                <w:szCs w:val="16"/>
              </w:rPr>
            </w:pPr>
            <w:r>
              <w:rPr>
                <w:b/>
                <w:bCs/>
                <w:sz w:val="16"/>
              </w:rPr>
              <w:t xml:space="preserve">                                                                      без обогревающего кабеля шт.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sdt>
            <w:sdtPr>
              <w:rPr>
                <w:rStyle w:val="10"/>
              </w:rPr>
              <w:id w:val="-161089187"/>
              <w:placeholder>
                <w:docPart w:val="7D904690BF91483C8B20A6EEB0703E84"/>
              </w:placeholder>
            </w:sdtPr>
            <w:sdtEndPr>
              <w:rPr>
                <w:rStyle w:val="10"/>
              </w:rPr>
            </w:sdtEndPr>
            <w:sdtContent>
              <w:p w:rsidR="00A10D26" w:rsidRDefault="002F1FB0" w:rsidP="006F55DC">
                <w:pPr>
                  <w:jc w:val="center"/>
                  <w:rPr>
                    <w:sz w:val="16"/>
                    <w:szCs w:val="16"/>
                  </w:rPr>
                </w:pPr>
                <w:sdt>
                  <w:sdtPr>
                    <w:rPr>
                      <w:rStyle w:val="ae"/>
                    </w:rPr>
                    <w:id w:val="1031689201"/>
                    <w:placeholder>
                      <w:docPart w:val="050F28A7C0AF427D8127B1D014CFBFD9"/>
                    </w:placeholder>
                    <w:showingPlcHdr/>
                    <w:text/>
                  </w:sdtPr>
                  <w:sdtEndPr>
                    <w:rPr>
                      <w:rStyle w:val="ae"/>
                    </w:rPr>
                  </w:sdtEndPr>
                  <w:sdtContent>
                    <w:r w:rsidR="00A10D26">
                      <w:rPr>
                        <w:rStyle w:val="9"/>
                      </w:rPr>
                      <w:t>Место для ввода текста.</w:t>
                    </w:r>
                  </w:sdtContent>
                </w:sdt>
                <w:r w:rsidR="00A10D26">
                  <w:rPr>
                    <w:rStyle w:val="10"/>
                    <w:lang w:val="en-US"/>
                  </w:rPr>
                  <w:t xml:space="preserve"> </w:t>
                </w:r>
              </w:p>
            </w:sdtContent>
          </w:sdt>
        </w:tc>
      </w:tr>
    </w:tbl>
    <w:p w:rsidR="00695D1E" w:rsidRDefault="00695D1E" w:rsidP="00695D1E">
      <w:pPr>
        <w:pStyle w:val="a7"/>
        <w:spacing w:after="0"/>
        <w:jc w:val="both"/>
        <w:rPr>
          <w:sz w:val="8"/>
          <w:szCs w:val="8"/>
        </w:rPr>
      </w:pPr>
    </w:p>
    <w:p w:rsidR="00695D1E" w:rsidRDefault="00695D1E" w:rsidP="00695D1E">
      <w:pPr>
        <w:pStyle w:val="a7"/>
        <w:spacing w:after="0"/>
        <w:jc w:val="both"/>
        <w:rPr>
          <w:sz w:val="8"/>
          <w:szCs w:val="8"/>
        </w:rPr>
      </w:pPr>
    </w:p>
    <w:tbl>
      <w:tblPr>
        <w:tblW w:w="0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261"/>
        <w:gridCol w:w="567"/>
      </w:tblGrid>
      <w:tr w:rsidR="00695D1E" w:rsidTr="00695D1E">
        <w:trPr>
          <w:trHeight w:hRule="exact" w:val="255"/>
        </w:trPr>
        <w:tc>
          <w:tcPr>
            <w:tcW w:w="3261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  <w:hideMark/>
          </w:tcPr>
          <w:p w:rsidR="00695D1E" w:rsidRDefault="00695D1E">
            <w:pPr>
              <w:spacing w:line="216" w:lineRule="auto"/>
              <w:jc w:val="both"/>
              <w:rPr>
                <w:b/>
                <w:bCs/>
                <w:sz w:val="16"/>
                <w:lang w:val="en-US"/>
              </w:rPr>
            </w:pPr>
            <w:r>
              <w:rPr>
                <w:b/>
                <w:sz w:val="16"/>
                <w:szCs w:val="16"/>
              </w:rPr>
              <w:t>Источник питания ИВП 30.24 (220/=24)</w:t>
            </w:r>
          </w:p>
        </w:tc>
        <w:sdt>
          <w:sdtPr>
            <w:rPr>
              <w:sz w:val="16"/>
              <w:szCs w:val="16"/>
            </w:rPr>
            <w:id w:val="-12302987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  <w:hideMark/>
              </w:tcPr>
              <w:p w:rsidR="00695D1E" w:rsidRDefault="001478B8">
                <w:pPr>
                  <w:spacing w:line="216" w:lineRule="auto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</w:tbl>
    <w:p w:rsidR="008F33EC" w:rsidRDefault="008F33EC" w:rsidP="00436DF0">
      <w:pPr>
        <w:pStyle w:val="a7"/>
        <w:spacing w:after="0"/>
        <w:jc w:val="both"/>
        <w:rPr>
          <w:sz w:val="8"/>
          <w:szCs w:val="8"/>
        </w:rPr>
      </w:pPr>
    </w:p>
    <w:p w:rsidR="008F33EC" w:rsidRDefault="008F33EC" w:rsidP="00436DF0">
      <w:pPr>
        <w:pStyle w:val="a7"/>
        <w:spacing w:after="0"/>
        <w:jc w:val="both"/>
        <w:rPr>
          <w:sz w:val="8"/>
          <w:szCs w:val="8"/>
        </w:rPr>
      </w:pPr>
    </w:p>
    <w:tbl>
      <w:tblPr>
        <w:tblStyle w:val="a3"/>
        <w:tblpPr w:leftFromText="180" w:rightFromText="180" w:vertAnchor="text" w:horzAnchor="page" w:tblpX="7455" w:tblpY="-28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359"/>
      </w:tblGrid>
      <w:tr w:rsidR="008F33EC" w:rsidTr="008F33EC">
        <w:trPr>
          <w:trHeight w:val="230"/>
        </w:trPr>
        <w:tc>
          <w:tcPr>
            <w:tcW w:w="2359" w:type="dxa"/>
          </w:tcPr>
          <w:p w:rsidR="008F33EC" w:rsidRDefault="002F1FB0" w:rsidP="008F33EC">
            <w:pPr>
              <w:pStyle w:val="a7"/>
              <w:spacing w:after="0"/>
              <w:jc w:val="both"/>
              <w:rPr>
                <w:sz w:val="8"/>
                <w:szCs w:val="8"/>
              </w:rPr>
            </w:pPr>
            <w:sdt>
              <w:sdtPr>
                <w:rPr>
                  <w:rStyle w:val="ae"/>
                </w:rPr>
                <w:id w:val="138310519"/>
                <w:placeholder>
                  <w:docPart w:val="3B292550DBC144EAA918DDD21D33C418"/>
                </w:placeholder>
                <w:showingPlcHdr/>
                <w:text/>
              </w:sdtPr>
              <w:sdtEndPr>
                <w:rPr>
                  <w:rStyle w:val="ae"/>
                </w:rPr>
              </w:sdtEndPr>
              <w:sdtContent>
                <w:r w:rsidR="008F33EC">
                  <w:rPr>
                    <w:rStyle w:val="9"/>
                  </w:rPr>
                  <w:t>Место для ввода текста.</w:t>
                </w:r>
              </w:sdtContent>
            </w:sdt>
          </w:p>
        </w:tc>
      </w:tr>
    </w:tbl>
    <w:p w:rsidR="008F33EC" w:rsidRDefault="008F33EC" w:rsidP="00436DF0">
      <w:pPr>
        <w:pStyle w:val="a7"/>
        <w:spacing w:after="0"/>
        <w:jc w:val="both"/>
        <w:rPr>
          <w:sz w:val="8"/>
          <w:szCs w:val="8"/>
        </w:rPr>
      </w:pPr>
      <w:r w:rsidRPr="005B64C2">
        <w:rPr>
          <w:b/>
          <w:i/>
          <w:sz w:val="20"/>
          <w:szCs w:val="20"/>
        </w:rPr>
        <w:t>Ключ для монтажа/демонтажа крышки электронного блока, шт.</w:t>
      </w:r>
      <w:r>
        <w:rPr>
          <w:b/>
          <w:i/>
          <w:sz w:val="20"/>
          <w:szCs w:val="20"/>
        </w:rPr>
        <w:t xml:space="preserve">  </w:t>
      </w:r>
    </w:p>
    <w:p w:rsidR="008F33EC" w:rsidRDefault="008F33EC" w:rsidP="00436DF0">
      <w:pPr>
        <w:pStyle w:val="a7"/>
        <w:spacing w:after="0"/>
        <w:jc w:val="both"/>
        <w:rPr>
          <w:sz w:val="8"/>
          <w:szCs w:val="8"/>
        </w:rPr>
      </w:pPr>
    </w:p>
    <w:p w:rsidR="008F33EC" w:rsidRDefault="008F33EC" w:rsidP="00436DF0">
      <w:pPr>
        <w:pStyle w:val="a7"/>
        <w:spacing w:after="0"/>
        <w:jc w:val="both"/>
        <w:rPr>
          <w:sz w:val="8"/>
          <w:szCs w:val="8"/>
        </w:rPr>
      </w:pPr>
    </w:p>
    <w:p w:rsidR="005E1771" w:rsidRPr="005B64C2" w:rsidRDefault="005E1771" w:rsidP="00436DF0">
      <w:pPr>
        <w:pStyle w:val="a7"/>
        <w:spacing w:after="0"/>
        <w:jc w:val="both"/>
        <w:rPr>
          <w:sz w:val="8"/>
          <w:szCs w:val="8"/>
        </w:rPr>
      </w:pPr>
    </w:p>
    <w:tbl>
      <w:tblPr>
        <w:tblW w:w="10676" w:type="dxa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3367"/>
        <w:gridCol w:w="3295"/>
        <w:gridCol w:w="463"/>
        <w:gridCol w:w="3088"/>
        <w:gridCol w:w="463"/>
      </w:tblGrid>
      <w:tr w:rsidR="008F33EC" w:rsidTr="00A5407D">
        <w:trPr>
          <w:trHeight w:val="227"/>
        </w:trPr>
        <w:tc>
          <w:tcPr>
            <w:tcW w:w="3297" w:type="dxa"/>
            <w:vMerge w:val="restart"/>
            <w:vAlign w:val="center"/>
          </w:tcPr>
          <w:p w:rsidR="008F33EC" w:rsidRDefault="008F33EC" w:rsidP="00A5407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Присоединительная арматура:</w:t>
            </w:r>
          </w:p>
        </w:tc>
        <w:tc>
          <w:tcPr>
            <w:tcW w:w="322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8F33EC" w:rsidRDefault="008F33EC" w:rsidP="00A5407D">
            <w:pPr>
              <w:spacing w:line="21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углеродистая сталь, с консервацией</w:t>
            </w:r>
          </w:p>
        </w:tc>
        <w:sdt>
          <w:sdtPr>
            <w:rPr>
              <w:sz w:val="16"/>
              <w:szCs w:val="16"/>
            </w:rPr>
            <w:id w:val="3226250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4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8F33EC" w:rsidRDefault="008F33EC" w:rsidP="00A5407D">
                <w:pPr>
                  <w:spacing w:line="216" w:lineRule="auto"/>
                  <w:jc w:val="center"/>
                  <w:rPr>
                    <w:sz w:val="14"/>
                    <w:szCs w:val="14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302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8F33EC" w:rsidRDefault="008F33EC" w:rsidP="00A5407D">
            <w:pPr>
              <w:spacing w:line="216" w:lineRule="auto"/>
              <w:ind w:right="161"/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крепеж из Ст20 </w:t>
            </w:r>
          </w:p>
        </w:tc>
        <w:sdt>
          <w:sdtPr>
            <w:rPr>
              <w:sz w:val="16"/>
              <w:szCs w:val="16"/>
            </w:rPr>
            <w:id w:val="4159856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4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8F33EC" w:rsidRDefault="008F33EC" w:rsidP="00A5407D">
                <w:pPr>
                  <w:spacing w:line="216" w:lineRule="auto"/>
                  <w:jc w:val="center"/>
                  <w:rPr>
                    <w:sz w:val="14"/>
                    <w:szCs w:val="14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  <w:tr w:rsidR="008F33EC" w:rsidTr="00A5407D">
        <w:trPr>
          <w:trHeight w:val="227"/>
        </w:trPr>
        <w:tc>
          <w:tcPr>
            <w:tcW w:w="3297" w:type="dxa"/>
            <w:vMerge/>
            <w:vAlign w:val="center"/>
          </w:tcPr>
          <w:p w:rsidR="008F33EC" w:rsidRDefault="008F33EC" w:rsidP="00A5407D">
            <w:pPr>
              <w:rPr>
                <w:b/>
                <w:sz w:val="20"/>
                <w:szCs w:val="20"/>
              </w:rPr>
            </w:pPr>
          </w:p>
        </w:tc>
        <w:tc>
          <w:tcPr>
            <w:tcW w:w="3228" w:type="dxa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8F33EC" w:rsidRDefault="008F33EC" w:rsidP="00A5407D">
            <w:pPr>
              <w:spacing w:line="21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нержавеющая сталь</w:t>
            </w:r>
          </w:p>
        </w:tc>
        <w:sdt>
          <w:sdtPr>
            <w:rPr>
              <w:sz w:val="16"/>
              <w:szCs w:val="16"/>
            </w:rPr>
            <w:id w:val="5723895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4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8F33EC" w:rsidRDefault="008F33EC" w:rsidP="00A5407D">
                <w:pPr>
                  <w:spacing w:line="216" w:lineRule="auto"/>
                  <w:jc w:val="center"/>
                  <w:rPr>
                    <w:sz w:val="14"/>
                    <w:szCs w:val="14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3025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8F33EC" w:rsidRDefault="008F33EC" w:rsidP="00A5407D">
            <w:pPr>
              <w:spacing w:line="216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крепеж из нержавеющей стали</w:t>
            </w:r>
          </w:p>
        </w:tc>
        <w:sdt>
          <w:sdtPr>
            <w:rPr>
              <w:sz w:val="16"/>
              <w:szCs w:val="16"/>
            </w:rPr>
            <w:id w:val="-1553694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4" w:type="dxa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8F33EC" w:rsidRDefault="008F33EC" w:rsidP="00A5407D">
                <w:pPr>
                  <w:spacing w:line="216" w:lineRule="auto"/>
                  <w:jc w:val="center"/>
                  <w:rPr>
                    <w:sz w:val="14"/>
                    <w:szCs w:val="14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</w:tbl>
    <w:p w:rsidR="008F33EC" w:rsidRPr="005B64C2" w:rsidRDefault="008F33EC" w:rsidP="008F33EC">
      <w:pPr>
        <w:spacing w:line="360" w:lineRule="auto"/>
        <w:rPr>
          <w:b/>
          <w:i/>
          <w:sz w:val="4"/>
          <w:szCs w:val="6"/>
        </w:rPr>
      </w:pPr>
    </w:p>
    <w:tbl>
      <w:tblPr>
        <w:tblW w:w="5000" w:type="pct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27"/>
        <w:gridCol w:w="2428"/>
        <w:gridCol w:w="3085"/>
        <w:gridCol w:w="3102"/>
      </w:tblGrid>
      <w:tr w:rsidR="008F33EC" w:rsidRPr="005B64C2" w:rsidTr="00F20B03">
        <w:trPr>
          <w:cantSplit/>
          <w:trHeight w:val="510"/>
        </w:trPr>
        <w:tc>
          <w:tcPr>
            <w:tcW w:w="99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F33EC" w:rsidRPr="005B64C2" w:rsidRDefault="008F33EC" w:rsidP="00A5407D">
            <w:pPr>
              <w:jc w:val="center"/>
              <w:rPr>
                <w:b/>
                <w:sz w:val="16"/>
              </w:rPr>
            </w:pPr>
            <w:r w:rsidRPr="005B64C2">
              <w:rPr>
                <w:b/>
                <w:sz w:val="16"/>
                <w:lang w:val="en-US"/>
              </w:rPr>
              <w:t>DN</w:t>
            </w:r>
          </w:p>
          <w:p w:rsidR="008F33EC" w:rsidRPr="005B64C2" w:rsidRDefault="008F33EC" w:rsidP="00A5407D">
            <w:pPr>
              <w:jc w:val="center"/>
              <w:rPr>
                <w:b/>
                <w:sz w:val="14"/>
                <w:szCs w:val="14"/>
              </w:rPr>
            </w:pPr>
            <w:r w:rsidRPr="005B64C2">
              <w:rPr>
                <w:b/>
                <w:sz w:val="14"/>
                <w:szCs w:val="14"/>
              </w:rPr>
              <w:t xml:space="preserve">трубопровода </w:t>
            </w:r>
          </w:p>
        </w:tc>
        <w:tc>
          <w:tcPr>
            <w:tcW w:w="11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F33EC" w:rsidRPr="005B64C2" w:rsidRDefault="008F33EC" w:rsidP="00A5407D">
            <w:pPr>
              <w:jc w:val="center"/>
              <w:rPr>
                <w:b/>
                <w:sz w:val="16"/>
              </w:rPr>
            </w:pPr>
            <w:r w:rsidRPr="005B64C2">
              <w:rPr>
                <w:b/>
                <w:sz w:val="16"/>
              </w:rPr>
              <w:t xml:space="preserve">комплект №1 </w:t>
            </w:r>
          </w:p>
          <w:p w:rsidR="008F33EC" w:rsidRPr="005B64C2" w:rsidRDefault="008F33EC" w:rsidP="00A5407D">
            <w:pPr>
              <w:jc w:val="center"/>
              <w:rPr>
                <w:b/>
                <w:sz w:val="14"/>
                <w:szCs w:val="14"/>
              </w:rPr>
            </w:pPr>
            <w:r w:rsidRPr="005B64C2">
              <w:rPr>
                <w:b/>
                <w:sz w:val="14"/>
                <w:szCs w:val="14"/>
              </w:rPr>
              <w:t>(фланцы, габаритный имитатор, крепеж, прокладки)</w:t>
            </w:r>
          </w:p>
        </w:tc>
        <w:tc>
          <w:tcPr>
            <w:tcW w:w="143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F33EC" w:rsidRPr="005B64C2" w:rsidRDefault="008F33EC" w:rsidP="00A5407D">
            <w:pPr>
              <w:jc w:val="center"/>
              <w:rPr>
                <w:b/>
                <w:sz w:val="16"/>
              </w:rPr>
            </w:pPr>
            <w:r w:rsidRPr="005B64C2">
              <w:rPr>
                <w:b/>
                <w:sz w:val="16"/>
              </w:rPr>
              <w:t xml:space="preserve">комплект №2 </w:t>
            </w:r>
          </w:p>
          <w:p w:rsidR="008F33EC" w:rsidRPr="005B64C2" w:rsidRDefault="008F33EC" w:rsidP="00A5407D">
            <w:pPr>
              <w:ind w:right="-60"/>
              <w:jc w:val="center"/>
              <w:rPr>
                <w:b/>
                <w:sz w:val="14"/>
                <w:szCs w:val="14"/>
              </w:rPr>
            </w:pPr>
            <w:r w:rsidRPr="005B64C2">
              <w:rPr>
                <w:b/>
                <w:sz w:val="14"/>
                <w:szCs w:val="14"/>
              </w:rPr>
              <w:t>(комплект №1 + прямолинейные участки, конфузоры)</w:t>
            </w:r>
          </w:p>
        </w:tc>
        <w:tc>
          <w:tcPr>
            <w:tcW w:w="144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F33EC" w:rsidRPr="005B64C2" w:rsidRDefault="008F33EC" w:rsidP="00A5407D">
            <w:pPr>
              <w:rPr>
                <w:b/>
                <w:sz w:val="16"/>
              </w:rPr>
            </w:pPr>
            <w:r w:rsidRPr="005B64C2">
              <w:rPr>
                <w:b/>
                <w:sz w:val="16"/>
              </w:rPr>
              <w:t xml:space="preserve">           комплект №3 </w:t>
            </w:r>
          </w:p>
          <w:p w:rsidR="008F33EC" w:rsidRPr="005B64C2" w:rsidRDefault="008F33EC" w:rsidP="00A5407D">
            <w:pPr>
              <w:ind w:right="-60"/>
              <w:jc w:val="center"/>
              <w:rPr>
                <w:b/>
                <w:sz w:val="14"/>
                <w:szCs w:val="14"/>
              </w:rPr>
            </w:pPr>
            <w:r w:rsidRPr="005B64C2">
              <w:rPr>
                <w:b/>
                <w:sz w:val="14"/>
                <w:szCs w:val="14"/>
              </w:rPr>
              <w:t>(комплект №1 без имитатора)</w:t>
            </w:r>
          </w:p>
        </w:tc>
      </w:tr>
      <w:tr w:rsidR="008F33EC" w:rsidRPr="005B64C2" w:rsidTr="00F20B03">
        <w:trPr>
          <w:cantSplit/>
          <w:trHeight w:val="227"/>
        </w:trPr>
        <w:sdt>
          <w:sdtPr>
            <w:rPr>
              <w:b/>
              <w:sz w:val="16"/>
            </w:rPr>
            <w:id w:val="-1928497005"/>
            <w:placeholder>
              <w:docPart w:val="825A45697F744BE583CC11386393F0C1"/>
            </w:placeholder>
            <w:showingPlcHdr/>
          </w:sdtPr>
          <w:sdtEndPr/>
          <w:sdtContent>
            <w:tc>
              <w:tcPr>
                <w:tcW w:w="990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8F33EC" w:rsidRPr="00FC49E5" w:rsidRDefault="00F20B03" w:rsidP="00A5407D">
                <w:pPr>
                  <w:jc w:val="center"/>
                  <w:rPr>
                    <w:sz w:val="16"/>
                    <w:szCs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sdt>
          <w:sdtPr>
            <w:rPr>
              <w:sz w:val="16"/>
              <w:szCs w:val="16"/>
            </w:rPr>
            <w:id w:val="-6894579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0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8F33EC" w:rsidRPr="005B64C2" w:rsidRDefault="008F33EC" w:rsidP="00A5407D">
                <w:pPr>
                  <w:jc w:val="center"/>
                  <w:rPr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sz w:val="16"/>
              <w:szCs w:val="16"/>
            </w:rPr>
            <w:id w:val="-20603799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36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auto"/>
                <w:vAlign w:val="center"/>
              </w:tcPr>
              <w:p w:rsidR="008F33EC" w:rsidRPr="005B64C2" w:rsidRDefault="008F33EC" w:rsidP="00A5407D">
                <w:pPr>
                  <w:jc w:val="center"/>
                  <w:rPr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sz w:val="16"/>
              <w:szCs w:val="16"/>
            </w:rPr>
            <w:id w:val="-7223694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44" w:type="pct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:rsidR="008F33EC" w:rsidRPr="005B64C2" w:rsidRDefault="008F33EC" w:rsidP="00A5407D">
                <w:pPr>
                  <w:jc w:val="center"/>
                  <w:rPr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</w:tbl>
    <w:p w:rsidR="008F33EC" w:rsidRPr="005B64C2" w:rsidRDefault="008F33EC" w:rsidP="008F33EC">
      <w:pPr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br/>
      </w:r>
      <w:r w:rsidRPr="005B64C2">
        <w:rPr>
          <w:b/>
          <w:i/>
          <w:sz w:val="20"/>
          <w:szCs w:val="20"/>
        </w:rPr>
        <w:t>Примечания:</w:t>
      </w:r>
    </w:p>
    <w:tbl>
      <w:tblPr>
        <w:tblW w:w="0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6096"/>
        <w:gridCol w:w="284"/>
        <w:gridCol w:w="1417"/>
        <w:gridCol w:w="141"/>
      </w:tblGrid>
      <w:tr w:rsidR="00695D1E" w:rsidTr="00695D1E">
        <w:trPr>
          <w:trHeight w:val="575"/>
        </w:trPr>
        <w:sdt>
          <w:sdtPr>
            <w:rPr>
              <w:b/>
              <w:sz w:val="16"/>
            </w:rPr>
            <w:id w:val="-1847399478"/>
            <w:placeholder>
              <w:docPart w:val="54F836B1F0D344BEBF894A363B2784D6"/>
            </w:placeholder>
            <w:showingPlcHdr/>
          </w:sdtPr>
          <w:sdtEndPr/>
          <w:sdtContent>
            <w:tc>
              <w:tcPr>
                <w:tcW w:w="10773" w:type="dxa"/>
                <w:gridSpan w:val="5"/>
                <w:tc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</w:tcBorders>
                <w:hideMark/>
              </w:tcPr>
              <w:p w:rsidR="00695D1E" w:rsidRDefault="00695D1E">
                <w:pPr>
                  <w:rPr>
                    <w:b/>
                    <w:sz w:val="16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  <w:tr w:rsidR="00695D1E" w:rsidTr="00695D1E">
        <w:trPr>
          <w:gridAfter w:val="1"/>
          <w:wAfter w:w="141" w:type="dxa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95D1E" w:rsidRDefault="00695D1E">
            <w:pPr>
              <w:autoSpaceDE w:val="0"/>
              <w:autoSpaceDN w:val="0"/>
              <w:adjustRightInd w:val="0"/>
              <w:rPr>
                <w:b/>
                <w:color w:val="000000"/>
                <w:sz w:val="16"/>
                <w:szCs w:val="20"/>
                <w:lang w:val="en-US"/>
              </w:rPr>
            </w:pPr>
            <w:r>
              <w:rPr>
                <w:b/>
                <w:sz w:val="16"/>
              </w:rPr>
              <w:t>Лицо заполнившее карту</w:t>
            </w:r>
          </w:p>
        </w:tc>
        <w:sdt>
          <w:sdtPr>
            <w:rPr>
              <w:color w:val="000000"/>
              <w:sz w:val="16"/>
              <w:szCs w:val="20"/>
              <w:lang w:val="en-US"/>
            </w:rPr>
            <w:id w:val="-891194892"/>
            <w:placeholder>
              <w:docPart w:val="6A075F2772D3485A92BA47073D31A731"/>
            </w:placeholder>
            <w:showingPlcHdr/>
            <w:text/>
          </w:sdtPr>
          <w:sdtEndPr/>
          <w:sdtContent>
            <w:tc>
              <w:tcPr>
                <w:tcW w:w="6096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  <w:hideMark/>
              </w:tcPr>
              <w:p w:rsidR="00695D1E" w:rsidRDefault="00695D1E">
                <w:pPr>
                  <w:autoSpaceDE w:val="0"/>
                  <w:autoSpaceDN w:val="0"/>
                  <w:adjustRightInd w:val="0"/>
                  <w:rPr>
                    <w:color w:val="000000"/>
                    <w:sz w:val="16"/>
                    <w:szCs w:val="20"/>
                    <w:lang w:val="en-US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695D1E" w:rsidRDefault="00695D1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20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95D1E" w:rsidRDefault="00695D1E">
            <w:pPr>
              <w:autoSpaceDE w:val="0"/>
              <w:autoSpaceDN w:val="0"/>
              <w:adjustRightInd w:val="0"/>
              <w:rPr>
                <w:color w:val="000000"/>
                <w:sz w:val="16"/>
                <w:szCs w:val="20"/>
              </w:rPr>
            </w:pPr>
          </w:p>
        </w:tc>
      </w:tr>
      <w:tr w:rsidR="00695D1E" w:rsidTr="00695D1E">
        <w:trPr>
          <w:gridAfter w:val="1"/>
          <w:wAfter w:w="141" w:type="dxa"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695D1E" w:rsidRDefault="00695D1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2"/>
                <w:szCs w:val="16"/>
                <w:lang w:val="en-US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95D1E" w:rsidRDefault="00695D1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8"/>
                <w:szCs w:val="12"/>
                <w:lang w:val="en-US"/>
              </w:rPr>
            </w:pPr>
            <w:r>
              <w:rPr>
                <w:sz w:val="8"/>
                <w:szCs w:val="12"/>
                <w:lang w:val="en-US"/>
              </w:rPr>
              <w:t>(</w:t>
            </w:r>
            <w:r>
              <w:rPr>
                <w:sz w:val="8"/>
                <w:szCs w:val="12"/>
              </w:rPr>
              <w:t>ФИО</w:t>
            </w:r>
            <w:r>
              <w:rPr>
                <w:sz w:val="8"/>
                <w:szCs w:val="12"/>
                <w:lang w:val="en-US"/>
              </w:rPr>
              <w:t xml:space="preserve">, </w:t>
            </w:r>
            <w:r>
              <w:rPr>
                <w:sz w:val="8"/>
                <w:szCs w:val="12"/>
              </w:rPr>
              <w:t>должность</w:t>
            </w:r>
            <w:r>
              <w:rPr>
                <w:sz w:val="8"/>
                <w:szCs w:val="12"/>
                <w:lang w:val="en-US"/>
              </w:rPr>
              <w:t>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695D1E" w:rsidRDefault="00695D1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8"/>
                <w:szCs w:val="1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95D1E" w:rsidRDefault="00695D1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8"/>
                <w:szCs w:val="12"/>
                <w:lang w:val="en-US"/>
              </w:rPr>
            </w:pPr>
            <w:r>
              <w:rPr>
                <w:sz w:val="8"/>
                <w:szCs w:val="12"/>
                <w:lang w:val="en-US"/>
              </w:rPr>
              <w:t>(</w:t>
            </w:r>
            <w:r>
              <w:rPr>
                <w:sz w:val="8"/>
                <w:szCs w:val="12"/>
              </w:rPr>
              <w:t>подпись</w:t>
            </w:r>
            <w:r>
              <w:rPr>
                <w:sz w:val="8"/>
                <w:szCs w:val="12"/>
                <w:lang w:val="en-US"/>
              </w:rPr>
              <w:t>)</w:t>
            </w:r>
          </w:p>
        </w:tc>
      </w:tr>
    </w:tbl>
    <w:p w:rsidR="00695D1E" w:rsidRDefault="00695D1E" w:rsidP="00695D1E">
      <w:pPr>
        <w:rPr>
          <w:sz w:val="4"/>
          <w:szCs w:val="8"/>
        </w:rPr>
      </w:pP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126"/>
        <w:gridCol w:w="992"/>
        <w:gridCol w:w="2977"/>
      </w:tblGrid>
      <w:tr w:rsidR="00695D1E" w:rsidTr="00695D1E"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95D1E" w:rsidRDefault="00695D1E">
            <w:pPr>
              <w:autoSpaceDE w:val="0"/>
              <w:autoSpaceDN w:val="0"/>
              <w:adjustRightInd w:val="0"/>
              <w:rPr>
                <w:b/>
                <w:color w:val="000000"/>
                <w:sz w:val="16"/>
                <w:szCs w:val="20"/>
              </w:rPr>
            </w:pPr>
            <w:r>
              <w:rPr>
                <w:b/>
                <w:sz w:val="16"/>
              </w:rPr>
              <w:t>Тел.</w:t>
            </w:r>
          </w:p>
        </w:tc>
        <w:sdt>
          <w:sdtPr>
            <w:rPr>
              <w:color w:val="000000"/>
              <w:sz w:val="16"/>
              <w:szCs w:val="20"/>
              <w:lang w:val="en-US"/>
            </w:rPr>
            <w:id w:val="-398067343"/>
            <w:placeholder>
              <w:docPart w:val="63A2B0C13A364834964941BAC9D87337"/>
            </w:placeholder>
            <w:showingPlcHdr/>
            <w:text/>
          </w:sdtPr>
          <w:sdtEndPr/>
          <w:sdtContent>
            <w:tc>
              <w:tcPr>
                <w:tcW w:w="2126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hideMark/>
              </w:tcPr>
              <w:p w:rsidR="00695D1E" w:rsidRDefault="00695D1E">
                <w:pPr>
                  <w:autoSpaceDE w:val="0"/>
                  <w:autoSpaceDN w:val="0"/>
                  <w:adjustRightInd w:val="0"/>
                  <w:rPr>
                    <w:color w:val="000000"/>
                    <w:sz w:val="16"/>
                    <w:szCs w:val="20"/>
                    <w:lang w:val="en-US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95D1E" w:rsidRDefault="00695D1E">
            <w:pPr>
              <w:autoSpaceDE w:val="0"/>
              <w:autoSpaceDN w:val="0"/>
              <w:adjustRightInd w:val="0"/>
              <w:jc w:val="right"/>
              <w:rPr>
                <w:b/>
                <w:color w:val="000000"/>
                <w:sz w:val="16"/>
                <w:szCs w:val="20"/>
                <w:lang w:val="en-US"/>
              </w:rPr>
            </w:pPr>
            <w:r>
              <w:rPr>
                <w:b/>
                <w:sz w:val="16"/>
                <w:lang w:val="en-US"/>
              </w:rPr>
              <w:t>e</w:t>
            </w:r>
            <w:r>
              <w:rPr>
                <w:b/>
                <w:sz w:val="16"/>
              </w:rPr>
              <w:t>-</w:t>
            </w:r>
            <w:r>
              <w:rPr>
                <w:b/>
                <w:sz w:val="16"/>
                <w:lang w:val="en-US"/>
              </w:rPr>
              <w:t>mail</w:t>
            </w:r>
            <w:r>
              <w:rPr>
                <w:b/>
                <w:sz w:val="16"/>
              </w:rPr>
              <w:t>:</w:t>
            </w:r>
          </w:p>
        </w:tc>
        <w:sdt>
          <w:sdtPr>
            <w:rPr>
              <w:color w:val="000000"/>
              <w:sz w:val="16"/>
              <w:szCs w:val="20"/>
            </w:rPr>
            <w:id w:val="-31113665"/>
            <w:placeholder>
              <w:docPart w:val="2A7EFCB5A01140EBB66F1DB9402E4594"/>
            </w:placeholder>
            <w:showingPlcHdr/>
            <w:text/>
          </w:sdtPr>
          <w:sdtEndPr/>
          <w:sdtContent>
            <w:tc>
              <w:tcPr>
                <w:tcW w:w="2977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hideMark/>
              </w:tcPr>
              <w:p w:rsidR="00695D1E" w:rsidRDefault="00695D1E">
                <w:pPr>
                  <w:autoSpaceDE w:val="0"/>
                  <w:autoSpaceDN w:val="0"/>
                  <w:adjustRightInd w:val="0"/>
                  <w:rPr>
                    <w:color w:val="000000"/>
                    <w:sz w:val="16"/>
                    <w:szCs w:val="20"/>
                  </w:rPr>
                </w:pPr>
                <w:r>
                  <w:rPr>
                    <w:rStyle w:val="9"/>
                  </w:rPr>
                  <w:t>Место для ввода текста.</w:t>
                </w:r>
              </w:p>
            </w:tc>
          </w:sdtContent>
        </w:sdt>
      </w:tr>
    </w:tbl>
    <w:p w:rsidR="008F33EC" w:rsidRPr="005B64C2" w:rsidRDefault="008F33EC" w:rsidP="008F33EC">
      <w:pPr>
        <w:spacing w:line="216" w:lineRule="auto"/>
        <w:rPr>
          <w:sz w:val="16"/>
          <w:szCs w:val="16"/>
        </w:rPr>
      </w:pPr>
      <w:r>
        <w:rPr>
          <w:b/>
          <w:i/>
          <w:sz w:val="20"/>
          <w:szCs w:val="20"/>
        </w:rPr>
        <w:br/>
      </w:r>
    </w:p>
    <w:p w:rsidR="007152BD" w:rsidRPr="005B64C2" w:rsidRDefault="007152BD" w:rsidP="00436DF0">
      <w:pPr>
        <w:pStyle w:val="a7"/>
        <w:spacing w:after="0"/>
        <w:jc w:val="both"/>
        <w:rPr>
          <w:sz w:val="8"/>
          <w:szCs w:val="8"/>
        </w:rPr>
      </w:pPr>
    </w:p>
    <w:sectPr w:rsidR="007152BD" w:rsidRPr="005B64C2" w:rsidSect="00BE5FB1">
      <w:headerReference w:type="default" r:id="rId10"/>
      <w:pgSz w:w="11906" w:h="16838"/>
      <w:pgMar w:top="283" w:right="567" w:bottom="170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1FB0" w:rsidRDefault="002F1FB0" w:rsidP="00A10D26">
      <w:r>
        <w:separator/>
      </w:r>
    </w:p>
  </w:endnote>
  <w:endnote w:type="continuationSeparator" w:id="0">
    <w:p w:rsidR="002F1FB0" w:rsidRDefault="002F1FB0" w:rsidP="00A10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1FB0" w:rsidRDefault="002F1FB0" w:rsidP="00A10D26">
      <w:r>
        <w:separator/>
      </w:r>
    </w:p>
  </w:footnote>
  <w:footnote w:type="continuationSeparator" w:id="0">
    <w:p w:rsidR="002F1FB0" w:rsidRDefault="002F1FB0" w:rsidP="00A10D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D26" w:rsidRDefault="00A10D26">
    <w:pPr>
      <w:pStyle w:val="a4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1" locked="0" layoutInCell="1" allowOverlap="1">
              <wp:simplePos x="0" y="0"/>
              <wp:positionH relativeFrom="leftMargin">
                <wp:align>right</wp:align>
              </wp:positionH>
              <wp:positionV relativeFrom="paragraph">
                <wp:posOffset>171450</wp:posOffset>
              </wp:positionV>
              <wp:extent cx="2360930" cy="814070"/>
              <wp:effectExtent l="0" t="0" r="9525" b="5080"/>
              <wp:wrapNone/>
              <wp:docPr id="21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8140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10D26" w:rsidRPr="00A10D26" w:rsidRDefault="00A10D26">
                          <w:pPr>
                            <w:rPr>
                              <w:color w:val="D0CECE" w:themeColor="background2" w:themeShade="E6"/>
                            </w:rPr>
                          </w:pPr>
                          <w:r w:rsidRPr="00A10D26">
                            <w:rPr>
                              <w:color w:val="D0CECE" w:themeColor="background2" w:themeShade="E6"/>
                            </w:rPr>
                            <w:t>01.08.2024</w:t>
                          </w:r>
                        </w:p>
                      </w:txbxContent>
                    </wps:txbx>
                    <wps:bodyPr rot="0" vert="vert270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134.7pt;margin-top:13.5pt;width:185.9pt;height:64.1pt;z-index:-251657216;visibility:visible;mso-wrap-style:square;mso-width-percent:400;mso-height-percent:0;mso-wrap-distance-left:9pt;mso-wrap-distance-top:3.6pt;mso-wrap-distance-right:9pt;mso-wrap-distance-bottom:3.6pt;mso-position-horizontal:right;mso-position-horizontal-relative:left-margin-area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" stroked="f">
              <v:textbox style="layout-flow:vertical;mso-layout-flow-alt:bottom-to-top;mso-fit-shape-to-text:t">
                <w:txbxContent>
                  <w:p w:rsidR="00A10D26" w:rsidRPr="00A10D26" w:rsidRDefault="00A10D26">
                    <w:pPr>
                      <w:rPr>
                        <w:color w:val="D0CECE" w:themeColor="background2" w:themeShade="E6"/>
                      </w:rPr>
                    </w:pPr>
                    <w:r w:rsidRPr="00A10D26">
                      <w:rPr>
                        <w:color w:val="D0CECE" w:themeColor="background2" w:themeShade="E6"/>
                      </w:rPr>
                      <w:t>01.08.2024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:rsidR="00A10D26" w:rsidRDefault="00A10D2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15D9C"/>
    <w:multiLevelType w:val="hybridMultilevel"/>
    <w:tmpl w:val="9258C0D0"/>
    <w:lvl w:ilvl="0" w:tplc="2884C4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711DE"/>
    <w:multiLevelType w:val="hybridMultilevel"/>
    <w:tmpl w:val="47A025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1D6E14"/>
    <w:multiLevelType w:val="hybridMultilevel"/>
    <w:tmpl w:val="7550FD7C"/>
    <w:lvl w:ilvl="0" w:tplc="FFFFFFFF">
      <w:start w:val="5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9A5C70"/>
    <w:multiLevelType w:val="hybridMultilevel"/>
    <w:tmpl w:val="25E65110"/>
    <w:lvl w:ilvl="0" w:tplc="2EB65032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C511C2"/>
    <w:multiLevelType w:val="hybridMultilevel"/>
    <w:tmpl w:val="5066EB4C"/>
    <w:lvl w:ilvl="0" w:tplc="1D50CE28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  <w:sz w:val="1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526A2C"/>
    <w:multiLevelType w:val="hybridMultilevel"/>
    <w:tmpl w:val="C7C42D1C"/>
    <w:lvl w:ilvl="0" w:tplc="7286E19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312B78"/>
    <w:multiLevelType w:val="hybridMultilevel"/>
    <w:tmpl w:val="770A2674"/>
    <w:lvl w:ilvl="0" w:tplc="2884C4F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2C3044"/>
    <w:multiLevelType w:val="hybridMultilevel"/>
    <w:tmpl w:val="D61A27E0"/>
    <w:lvl w:ilvl="0" w:tplc="4544D2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675F66D5"/>
    <w:multiLevelType w:val="hybridMultilevel"/>
    <w:tmpl w:val="0D002EFA"/>
    <w:lvl w:ilvl="0" w:tplc="78C0C47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6"/>
  </w:num>
  <w:num w:numId="5">
    <w:abstractNumId w:val="7"/>
  </w:num>
  <w:num w:numId="6">
    <w:abstractNumId w:val="0"/>
  </w:num>
  <w:num w:numId="7">
    <w:abstractNumId w:val="1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JFovRiVb+79rli8h7Ddyym4ukne1r+wQJTaS17Ixdwk7o0AA20hxoa0ZNRcLzIixlMyabVAABzJ3/4ySvbWedg==" w:salt="OC4yYp87cEATN6vpNKJv/g=="/>
  <w:defaultTabStop w:val="708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642"/>
    <w:rsid w:val="00011025"/>
    <w:rsid w:val="00011378"/>
    <w:rsid w:val="00014FBD"/>
    <w:rsid w:val="0001629D"/>
    <w:rsid w:val="000218C1"/>
    <w:rsid w:val="000249E7"/>
    <w:rsid w:val="00031C66"/>
    <w:rsid w:val="00037F6E"/>
    <w:rsid w:val="000454F5"/>
    <w:rsid w:val="000523B8"/>
    <w:rsid w:val="00060350"/>
    <w:rsid w:val="000677C2"/>
    <w:rsid w:val="00072042"/>
    <w:rsid w:val="00074F0B"/>
    <w:rsid w:val="00074F70"/>
    <w:rsid w:val="00084E00"/>
    <w:rsid w:val="000A1E03"/>
    <w:rsid w:val="000A32F3"/>
    <w:rsid w:val="000B0B4A"/>
    <w:rsid w:val="000B2371"/>
    <w:rsid w:val="000B69EA"/>
    <w:rsid w:val="000C0D25"/>
    <w:rsid w:val="000E517D"/>
    <w:rsid w:val="000E56C9"/>
    <w:rsid w:val="000E751F"/>
    <w:rsid w:val="000F488D"/>
    <w:rsid w:val="00101AB8"/>
    <w:rsid w:val="00103A76"/>
    <w:rsid w:val="00103EBE"/>
    <w:rsid w:val="00106821"/>
    <w:rsid w:val="00106CA3"/>
    <w:rsid w:val="00107B7A"/>
    <w:rsid w:val="001217FB"/>
    <w:rsid w:val="001252FF"/>
    <w:rsid w:val="00131180"/>
    <w:rsid w:val="00134D25"/>
    <w:rsid w:val="001367BC"/>
    <w:rsid w:val="001376F6"/>
    <w:rsid w:val="00141D96"/>
    <w:rsid w:val="001434A5"/>
    <w:rsid w:val="001449E2"/>
    <w:rsid w:val="001459DD"/>
    <w:rsid w:val="00147608"/>
    <w:rsid w:val="001478B8"/>
    <w:rsid w:val="00153EFF"/>
    <w:rsid w:val="00155E90"/>
    <w:rsid w:val="00176141"/>
    <w:rsid w:val="001816C6"/>
    <w:rsid w:val="001A47DE"/>
    <w:rsid w:val="001B14FA"/>
    <w:rsid w:val="001B3F06"/>
    <w:rsid w:val="001D24BE"/>
    <w:rsid w:val="001D2800"/>
    <w:rsid w:val="001D4EDB"/>
    <w:rsid w:val="001D5F48"/>
    <w:rsid w:val="002060D2"/>
    <w:rsid w:val="00207C80"/>
    <w:rsid w:val="002131C2"/>
    <w:rsid w:val="002222C9"/>
    <w:rsid w:val="00234C84"/>
    <w:rsid w:val="00243E66"/>
    <w:rsid w:val="002512B4"/>
    <w:rsid w:val="00252200"/>
    <w:rsid w:val="0025778C"/>
    <w:rsid w:val="00262177"/>
    <w:rsid w:val="00276C39"/>
    <w:rsid w:val="002955C1"/>
    <w:rsid w:val="002A0D3D"/>
    <w:rsid w:val="002B60D6"/>
    <w:rsid w:val="002B6B1D"/>
    <w:rsid w:val="002B794D"/>
    <w:rsid w:val="002D2379"/>
    <w:rsid w:val="002D657F"/>
    <w:rsid w:val="002E652C"/>
    <w:rsid w:val="002F1FB0"/>
    <w:rsid w:val="002F4E0F"/>
    <w:rsid w:val="0030364D"/>
    <w:rsid w:val="0031317A"/>
    <w:rsid w:val="003147CE"/>
    <w:rsid w:val="0032675F"/>
    <w:rsid w:val="00332126"/>
    <w:rsid w:val="00343932"/>
    <w:rsid w:val="00354502"/>
    <w:rsid w:val="003555E3"/>
    <w:rsid w:val="00371A61"/>
    <w:rsid w:val="00375565"/>
    <w:rsid w:val="003759E9"/>
    <w:rsid w:val="0039077D"/>
    <w:rsid w:val="003B161D"/>
    <w:rsid w:val="003B1C3D"/>
    <w:rsid w:val="003C348B"/>
    <w:rsid w:val="003C4377"/>
    <w:rsid w:val="003C756F"/>
    <w:rsid w:val="003D1269"/>
    <w:rsid w:val="003D25E0"/>
    <w:rsid w:val="003D34D3"/>
    <w:rsid w:val="003D4E3B"/>
    <w:rsid w:val="003D6551"/>
    <w:rsid w:val="003E4982"/>
    <w:rsid w:val="003F2503"/>
    <w:rsid w:val="003F2FF4"/>
    <w:rsid w:val="0040130E"/>
    <w:rsid w:val="0040540D"/>
    <w:rsid w:val="004114CC"/>
    <w:rsid w:val="00422590"/>
    <w:rsid w:val="004345A7"/>
    <w:rsid w:val="00436DF0"/>
    <w:rsid w:val="00447886"/>
    <w:rsid w:val="004756CB"/>
    <w:rsid w:val="00476694"/>
    <w:rsid w:val="00496EDB"/>
    <w:rsid w:val="004C1804"/>
    <w:rsid w:val="004C7A6F"/>
    <w:rsid w:val="004D0A33"/>
    <w:rsid w:val="004D43CE"/>
    <w:rsid w:val="004D5513"/>
    <w:rsid w:val="004E1A58"/>
    <w:rsid w:val="004E3190"/>
    <w:rsid w:val="004E3407"/>
    <w:rsid w:val="004E7031"/>
    <w:rsid w:val="004E78D2"/>
    <w:rsid w:val="004F11EB"/>
    <w:rsid w:val="004F2F50"/>
    <w:rsid w:val="004F5175"/>
    <w:rsid w:val="00516C8A"/>
    <w:rsid w:val="005231AB"/>
    <w:rsid w:val="005235A5"/>
    <w:rsid w:val="00545AA9"/>
    <w:rsid w:val="00550E4E"/>
    <w:rsid w:val="00555D20"/>
    <w:rsid w:val="00556294"/>
    <w:rsid w:val="0057348C"/>
    <w:rsid w:val="00592267"/>
    <w:rsid w:val="00592C9D"/>
    <w:rsid w:val="00593623"/>
    <w:rsid w:val="005B198A"/>
    <w:rsid w:val="005B64C2"/>
    <w:rsid w:val="005C0642"/>
    <w:rsid w:val="005C4F29"/>
    <w:rsid w:val="005C5973"/>
    <w:rsid w:val="005C7A02"/>
    <w:rsid w:val="005D2EE5"/>
    <w:rsid w:val="005E1771"/>
    <w:rsid w:val="005E1F85"/>
    <w:rsid w:val="005E795F"/>
    <w:rsid w:val="005F1096"/>
    <w:rsid w:val="006021E9"/>
    <w:rsid w:val="00604788"/>
    <w:rsid w:val="006048B0"/>
    <w:rsid w:val="00606EDD"/>
    <w:rsid w:val="0061490B"/>
    <w:rsid w:val="006212E5"/>
    <w:rsid w:val="0063060F"/>
    <w:rsid w:val="006313AF"/>
    <w:rsid w:val="00662166"/>
    <w:rsid w:val="00664681"/>
    <w:rsid w:val="0066498C"/>
    <w:rsid w:val="006724A8"/>
    <w:rsid w:val="00673B7B"/>
    <w:rsid w:val="006747E7"/>
    <w:rsid w:val="006750C1"/>
    <w:rsid w:val="00680FE9"/>
    <w:rsid w:val="0068259E"/>
    <w:rsid w:val="00695D1E"/>
    <w:rsid w:val="006966D8"/>
    <w:rsid w:val="006A2AEE"/>
    <w:rsid w:val="006A347C"/>
    <w:rsid w:val="006B0B34"/>
    <w:rsid w:val="006B4CCE"/>
    <w:rsid w:val="006B70BB"/>
    <w:rsid w:val="006D13A1"/>
    <w:rsid w:val="006D1AE6"/>
    <w:rsid w:val="006D61AF"/>
    <w:rsid w:val="006D65AD"/>
    <w:rsid w:val="006D6685"/>
    <w:rsid w:val="006E2D11"/>
    <w:rsid w:val="006E76EC"/>
    <w:rsid w:val="006F1B59"/>
    <w:rsid w:val="006F3F48"/>
    <w:rsid w:val="006F5221"/>
    <w:rsid w:val="006F61B3"/>
    <w:rsid w:val="00703613"/>
    <w:rsid w:val="007152BD"/>
    <w:rsid w:val="00716ED1"/>
    <w:rsid w:val="00720980"/>
    <w:rsid w:val="00730FDB"/>
    <w:rsid w:val="00735A23"/>
    <w:rsid w:val="00736970"/>
    <w:rsid w:val="00736FCD"/>
    <w:rsid w:val="007373B1"/>
    <w:rsid w:val="00747EC9"/>
    <w:rsid w:val="00751AC1"/>
    <w:rsid w:val="00760510"/>
    <w:rsid w:val="00762854"/>
    <w:rsid w:val="0076712B"/>
    <w:rsid w:val="007715CC"/>
    <w:rsid w:val="007755FF"/>
    <w:rsid w:val="0077697D"/>
    <w:rsid w:val="007A0AD6"/>
    <w:rsid w:val="007A159A"/>
    <w:rsid w:val="007A193F"/>
    <w:rsid w:val="007D233D"/>
    <w:rsid w:val="007E1A7D"/>
    <w:rsid w:val="007E294E"/>
    <w:rsid w:val="007F2C38"/>
    <w:rsid w:val="008001D6"/>
    <w:rsid w:val="00803DDE"/>
    <w:rsid w:val="00810140"/>
    <w:rsid w:val="00813649"/>
    <w:rsid w:val="0081706D"/>
    <w:rsid w:val="008258A3"/>
    <w:rsid w:val="00825EA1"/>
    <w:rsid w:val="00842BD4"/>
    <w:rsid w:val="00845332"/>
    <w:rsid w:val="00846AFF"/>
    <w:rsid w:val="008501FC"/>
    <w:rsid w:val="008544CE"/>
    <w:rsid w:val="0088395B"/>
    <w:rsid w:val="008A1EFE"/>
    <w:rsid w:val="008B0675"/>
    <w:rsid w:val="008B6243"/>
    <w:rsid w:val="008C42B8"/>
    <w:rsid w:val="008C5DC0"/>
    <w:rsid w:val="008D3007"/>
    <w:rsid w:val="008D66ED"/>
    <w:rsid w:val="008D7760"/>
    <w:rsid w:val="008E1946"/>
    <w:rsid w:val="008E7CC7"/>
    <w:rsid w:val="008F33EC"/>
    <w:rsid w:val="008F4C04"/>
    <w:rsid w:val="008F607B"/>
    <w:rsid w:val="00900553"/>
    <w:rsid w:val="00902973"/>
    <w:rsid w:val="00904BB0"/>
    <w:rsid w:val="00913DD3"/>
    <w:rsid w:val="00914470"/>
    <w:rsid w:val="00915130"/>
    <w:rsid w:val="00917A5B"/>
    <w:rsid w:val="00917E1B"/>
    <w:rsid w:val="009234C7"/>
    <w:rsid w:val="009334E1"/>
    <w:rsid w:val="00933A5C"/>
    <w:rsid w:val="00944CC6"/>
    <w:rsid w:val="009453AA"/>
    <w:rsid w:val="00950FD5"/>
    <w:rsid w:val="009569C5"/>
    <w:rsid w:val="00966176"/>
    <w:rsid w:val="00974CD5"/>
    <w:rsid w:val="009812A9"/>
    <w:rsid w:val="00982C52"/>
    <w:rsid w:val="00985A09"/>
    <w:rsid w:val="00986719"/>
    <w:rsid w:val="00987BEA"/>
    <w:rsid w:val="00987D99"/>
    <w:rsid w:val="009A23B0"/>
    <w:rsid w:val="009A5DB5"/>
    <w:rsid w:val="009B55F1"/>
    <w:rsid w:val="009B6135"/>
    <w:rsid w:val="009B6C41"/>
    <w:rsid w:val="009B7483"/>
    <w:rsid w:val="009D537C"/>
    <w:rsid w:val="009E4C4B"/>
    <w:rsid w:val="009E699D"/>
    <w:rsid w:val="009F3482"/>
    <w:rsid w:val="009F4266"/>
    <w:rsid w:val="009F5DBD"/>
    <w:rsid w:val="00A00094"/>
    <w:rsid w:val="00A02D55"/>
    <w:rsid w:val="00A10D26"/>
    <w:rsid w:val="00A2558C"/>
    <w:rsid w:val="00A2687B"/>
    <w:rsid w:val="00A26C40"/>
    <w:rsid w:val="00A27191"/>
    <w:rsid w:val="00A32ABD"/>
    <w:rsid w:val="00A33F5D"/>
    <w:rsid w:val="00A353E7"/>
    <w:rsid w:val="00A42298"/>
    <w:rsid w:val="00A45AAE"/>
    <w:rsid w:val="00A5340A"/>
    <w:rsid w:val="00A62B26"/>
    <w:rsid w:val="00A630CC"/>
    <w:rsid w:val="00A70ED3"/>
    <w:rsid w:val="00A86517"/>
    <w:rsid w:val="00A900AF"/>
    <w:rsid w:val="00A9621E"/>
    <w:rsid w:val="00AA0D30"/>
    <w:rsid w:val="00AB1D38"/>
    <w:rsid w:val="00AC0BBE"/>
    <w:rsid w:val="00AC6E95"/>
    <w:rsid w:val="00AE2B18"/>
    <w:rsid w:val="00AE76E0"/>
    <w:rsid w:val="00AE778C"/>
    <w:rsid w:val="00B06947"/>
    <w:rsid w:val="00B20CCE"/>
    <w:rsid w:val="00B2550B"/>
    <w:rsid w:val="00B30D17"/>
    <w:rsid w:val="00B32E9D"/>
    <w:rsid w:val="00B44FF7"/>
    <w:rsid w:val="00B50202"/>
    <w:rsid w:val="00B61DF7"/>
    <w:rsid w:val="00B67493"/>
    <w:rsid w:val="00B7266B"/>
    <w:rsid w:val="00B7782E"/>
    <w:rsid w:val="00B91126"/>
    <w:rsid w:val="00B91D61"/>
    <w:rsid w:val="00B93110"/>
    <w:rsid w:val="00B934C6"/>
    <w:rsid w:val="00B944D7"/>
    <w:rsid w:val="00B94B38"/>
    <w:rsid w:val="00B96C22"/>
    <w:rsid w:val="00B96C32"/>
    <w:rsid w:val="00B97611"/>
    <w:rsid w:val="00BA181F"/>
    <w:rsid w:val="00BA2207"/>
    <w:rsid w:val="00BA5294"/>
    <w:rsid w:val="00BA75EA"/>
    <w:rsid w:val="00BB1E58"/>
    <w:rsid w:val="00BB3091"/>
    <w:rsid w:val="00BC343A"/>
    <w:rsid w:val="00BC53B3"/>
    <w:rsid w:val="00BD014A"/>
    <w:rsid w:val="00BE07CA"/>
    <w:rsid w:val="00BE5FB1"/>
    <w:rsid w:val="00BF380E"/>
    <w:rsid w:val="00BF7F02"/>
    <w:rsid w:val="00C063BA"/>
    <w:rsid w:val="00C150FF"/>
    <w:rsid w:val="00C31570"/>
    <w:rsid w:val="00C4703B"/>
    <w:rsid w:val="00C51275"/>
    <w:rsid w:val="00C5555B"/>
    <w:rsid w:val="00C60089"/>
    <w:rsid w:val="00C64963"/>
    <w:rsid w:val="00C66F4C"/>
    <w:rsid w:val="00C73F7B"/>
    <w:rsid w:val="00C7524E"/>
    <w:rsid w:val="00C82F93"/>
    <w:rsid w:val="00C91C5C"/>
    <w:rsid w:val="00C93C7A"/>
    <w:rsid w:val="00C95AA2"/>
    <w:rsid w:val="00CA0649"/>
    <w:rsid w:val="00CA4476"/>
    <w:rsid w:val="00CB0599"/>
    <w:rsid w:val="00CB07F2"/>
    <w:rsid w:val="00CC2E28"/>
    <w:rsid w:val="00CC67AE"/>
    <w:rsid w:val="00CD71E9"/>
    <w:rsid w:val="00CF199B"/>
    <w:rsid w:val="00CF1B8A"/>
    <w:rsid w:val="00CF33EF"/>
    <w:rsid w:val="00CF6AC9"/>
    <w:rsid w:val="00CF6AFF"/>
    <w:rsid w:val="00D051B5"/>
    <w:rsid w:val="00D12EAC"/>
    <w:rsid w:val="00D15DEC"/>
    <w:rsid w:val="00D247A5"/>
    <w:rsid w:val="00D27835"/>
    <w:rsid w:val="00D3337B"/>
    <w:rsid w:val="00D35F00"/>
    <w:rsid w:val="00D41AF6"/>
    <w:rsid w:val="00D450A2"/>
    <w:rsid w:val="00D54ACD"/>
    <w:rsid w:val="00D55C95"/>
    <w:rsid w:val="00D56A3D"/>
    <w:rsid w:val="00D64FD0"/>
    <w:rsid w:val="00D65256"/>
    <w:rsid w:val="00D7091E"/>
    <w:rsid w:val="00D801FC"/>
    <w:rsid w:val="00D92115"/>
    <w:rsid w:val="00D94EA7"/>
    <w:rsid w:val="00DB2C33"/>
    <w:rsid w:val="00DB7FB6"/>
    <w:rsid w:val="00DC0A7D"/>
    <w:rsid w:val="00DC1391"/>
    <w:rsid w:val="00DD0032"/>
    <w:rsid w:val="00DD3E09"/>
    <w:rsid w:val="00DD5AE4"/>
    <w:rsid w:val="00DD663A"/>
    <w:rsid w:val="00DE4618"/>
    <w:rsid w:val="00DF18F4"/>
    <w:rsid w:val="00E10EC0"/>
    <w:rsid w:val="00E2622B"/>
    <w:rsid w:val="00E2648A"/>
    <w:rsid w:val="00E27940"/>
    <w:rsid w:val="00E313F3"/>
    <w:rsid w:val="00E337AE"/>
    <w:rsid w:val="00E34D2D"/>
    <w:rsid w:val="00E4256A"/>
    <w:rsid w:val="00E4485C"/>
    <w:rsid w:val="00E44A7D"/>
    <w:rsid w:val="00E45D55"/>
    <w:rsid w:val="00E51513"/>
    <w:rsid w:val="00E5527E"/>
    <w:rsid w:val="00E645C8"/>
    <w:rsid w:val="00E719EF"/>
    <w:rsid w:val="00E82398"/>
    <w:rsid w:val="00E87392"/>
    <w:rsid w:val="00E93AFD"/>
    <w:rsid w:val="00EC1D30"/>
    <w:rsid w:val="00EC4473"/>
    <w:rsid w:val="00EC57C5"/>
    <w:rsid w:val="00ED08C6"/>
    <w:rsid w:val="00EE1948"/>
    <w:rsid w:val="00EE7E43"/>
    <w:rsid w:val="00EF11B3"/>
    <w:rsid w:val="00EF1DD9"/>
    <w:rsid w:val="00EF2323"/>
    <w:rsid w:val="00EF295B"/>
    <w:rsid w:val="00EF75C5"/>
    <w:rsid w:val="00F058BD"/>
    <w:rsid w:val="00F06F06"/>
    <w:rsid w:val="00F11AA7"/>
    <w:rsid w:val="00F13A2E"/>
    <w:rsid w:val="00F15D42"/>
    <w:rsid w:val="00F20B03"/>
    <w:rsid w:val="00F36A83"/>
    <w:rsid w:val="00F40236"/>
    <w:rsid w:val="00F4577A"/>
    <w:rsid w:val="00F537ED"/>
    <w:rsid w:val="00F541EE"/>
    <w:rsid w:val="00F82122"/>
    <w:rsid w:val="00F8346D"/>
    <w:rsid w:val="00F8655F"/>
    <w:rsid w:val="00F87786"/>
    <w:rsid w:val="00FA7E38"/>
    <w:rsid w:val="00FC49E5"/>
    <w:rsid w:val="00FE0EB2"/>
    <w:rsid w:val="00FE7D35"/>
    <w:rsid w:val="00FF62C1"/>
    <w:rsid w:val="00FF7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62C1"/>
    <w:rPr>
      <w:rFonts w:ascii="Arial" w:hAnsi="Arial" w:cs="Arial"/>
      <w:sz w:val="22"/>
      <w:szCs w:val="22"/>
    </w:rPr>
  </w:style>
  <w:style w:type="paragraph" w:styleId="2">
    <w:name w:val="heading 2"/>
    <w:basedOn w:val="a"/>
    <w:next w:val="a"/>
    <w:qFormat/>
    <w:rsid w:val="00EF1DD9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735A23"/>
    <w:pPr>
      <w:keepNext/>
      <w:widowControl w:val="0"/>
      <w:jc w:val="right"/>
      <w:outlineLvl w:val="2"/>
    </w:pPr>
    <w:rPr>
      <w:rFonts w:ascii="Times New Roman" w:hAnsi="Times New Roman" w:cs="Times New Roman"/>
      <w:b/>
      <w:sz w:val="24"/>
      <w:szCs w:val="20"/>
    </w:rPr>
  </w:style>
  <w:style w:type="paragraph" w:styleId="6">
    <w:name w:val="heading 6"/>
    <w:basedOn w:val="a"/>
    <w:next w:val="a"/>
    <w:link w:val="60"/>
    <w:qFormat/>
    <w:rsid w:val="00EF1DD9"/>
    <w:pPr>
      <w:spacing w:before="240" w:after="60"/>
      <w:outlineLvl w:val="5"/>
    </w:pPr>
    <w:rPr>
      <w:rFonts w:ascii="Times New Roman" w:hAnsi="Times New Roman" w:cs="Times New Roman"/>
      <w:b/>
      <w:bCs/>
    </w:rPr>
  </w:style>
  <w:style w:type="paragraph" w:styleId="8">
    <w:name w:val="heading 8"/>
    <w:basedOn w:val="a"/>
    <w:next w:val="a"/>
    <w:qFormat/>
    <w:rsid w:val="00735A23"/>
    <w:pPr>
      <w:keepNext/>
      <w:jc w:val="center"/>
      <w:outlineLvl w:val="7"/>
    </w:pPr>
    <w:rPr>
      <w:rFonts w:ascii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35A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735A23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paragraph" w:styleId="a6">
    <w:name w:val="caption"/>
    <w:basedOn w:val="a"/>
    <w:next w:val="a"/>
    <w:qFormat/>
    <w:rsid w:val="00735A23"/>
    <w:pPr>
      <w:ind w:right="-143"/>
      <w:jc w:val="center"/>
    </w:pPr>
    <w:rPr>
      <w:rFonts w:ascii="Times New Roman" w:hAnsi="Times New Roman" w:cs="Times New Roman"/>
      <w:b/>
      <w:sz w:val="28"/>
      <w:szCs w:val="20"/>
      <w:u w:val="single"/>
    </w:rPr>
  </w:style>
  <w:style w:type="paragraph" w:styleId="30">
    <w:name w:val="Body Text 3"/>
    <w:basedOn w:val="a"/>
    <w:rsid w:val="00735A23"/>
    <w:pPr>
      <w:jc w:val="center"/>
    </w:pPr>
    <w:rPr>
      <w:rFonts w:ascii="Times New Roman" w:hAnsi="Times New Roman" w:cs="Times New Roman"/>
      <w:bCs/>
      <w:sz w:val="20"/>
      <w:szCs w:val="20"/>
    </w:rPr>
  </w:style>
  <w:style w:type="paragraph" w:styleId="a7">
    <w:name w:val="Body Text"/>
    <w:basedOn w:val="a"/>
    <w:link w:val="a8"/>
    <w:rsid w:val="00BA2207"/>
    <w:pPr>
      <w:spacing w:after="120"/>
    </w:pPr>
  </w:style>
  <w:style w:type="character" w:styleId="a9">
    <w:name w:val="Hyperlink"/>
    <w:uiPriority w:val="99"/>
    <w:rsid w:val="001816C6"/>
    <w:rPr>
      <w:color w:val="0000FF"/>
      <w:u w:val="single"/>
    </w:rPr>
  </w:style>
  <w:style w:type="character" w:customStyle="1" w:styleId="a8">
    <w:name w:val="Основной текст Знак"/>
    <w:link w:val="a7"/>
    <w:rsid w:val="004E3407"/>
    <w:rPr>
      <w:rFonts w:ascii="Arial" w:hAnsi="Arial" w:cs="Arial"/>
      <w:sz w:val="22"/>
      <w:szCs w:val="22"/>
    </w:rPr>
  </w:style>
  <w:style w:type="character" w:customStyle="1" w:styleId="1">
    <w:name w:val="Знак Знак1"/>
    <w:locked/>
    <w:rsid w:val="00F8346D"/>
    <w:rPr>
      <w:rFonts w:ascii="Arial" w:hAnsi="Arial" w:cs="Arial"/>
      <w:sz w:val="22"/>
      <w:szCs w:val="22"/>
      <w:lang w:val="ru-RU" w:eastAsia="ru-RU" w:bidi="ar-SA"/>
    </w:rPr>
  </w:style>
  <w:style w:type="character" w:customStyle="1" w:styleId="aa">
    <w:name w:val="Знак Знак"/>
    <w:locked/>
    <w:rsid w:val="00E44A7D"/>
    <w:rPr>
      <w:rFonts w:ascii="Arial" w:hAnsi="Arial" w:cs="Arial"/>
      <w:sz w:val="22"/>
      <w:szCs w:val="22"/>
      <w:lang w:val="ru-RU" w:eastAsia="ru-RU" w:bidi="ar-SA"/>
    </w:rPr>
  </w:style>
  <w:style w:type="paragraph" w:customStyle="1" w:styleId="msonormalcxspmiddle">
    <w:name w:val="msonormalcxspmiddle"/>
    <w:basedOn w:val="a"/>
    <w:rsid w:val="00E44A7D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msonormalcxspmiddlecxsplast">
    <w:name w:val="msonormalcxspmiddlecxsplast"/>
    <w:basedOn w:val="a"/>
    <w:rsid w:val="00BA181F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b">
    <w:name w:val="Balloon Text"/>
    <w:basedOn w:val="a"/>
    <w:link w:val="ac"/>
    <w:rsid w:val="00AB1D3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rsid w:val="00AB1D38"/>
    <w:rPr>
      <w:rFonts w:ascii="Tahoma" w:hAnsi="Tahoma" w:cs="Tahoma"/>
      <w:sz w:val="16"/>
      <w:szCs w:val="16"/>
    </w:rPr>
  </w:style>
  <w:style w:type="character" w:styleId="ad">
    <w:name w:val="Placeholder Text"/>
    <w:basedOn w:val="a0"/>
    <w:uiPriority w:val="99"/>
    <w:semiHidden/>
    <w:rsid w:val="00FC49E5"/>
    <w:rPr>
      <w:color w:val="808080"/>
    </w:rPr>
  </w:style>
  <w:style w:type="character" w:customStyle="1" w:styleId="10">
    <w:name w:val="Стиль1"/>
    <w:basedOn w:val="a0"/>
    <w:uiPriority w:val="1"/>
    <w:rsid w:val="00FC49E5"/>
    <w:rPr>
      <w:rFonts w:ascii="Arial" w:hAnsi="Arial"/>
      <w:b/>
      <w:sz w:val="16"/>
    </w:rPr>
  </w:style>
  <w:style w:type="character" w:customStyle="1" w:styleId="60">
    <w:name w:val="Заголовок 6 Знак"/>
    <w:basedOn w:val="a0"/>
    <w:link w:val="6"/>
    <w:rsid w:val="003555E3"/>
    <w:rPr>
      <w:b/>
      <w:bCs/>
      <w:sz w:val="22"/>
      <w:szCs w:val="22"/>
    </w:rPr>
  </w:style>
  <w:style w:type="character" w:customStyle="1" w:styleId="ae">
    <w:name w:val="Стиль внутри формы"/>
    <w:basedOn w:val="a0"/>
    <w:uiPriority w:val="1"/>
    <w:rsid w:val="003555E3"/>
    <w:rPr>
      <w:rFonts w:asciiTheme="minorHAnsi" w:hAnsiTheme="minorHAnsi" w:cs="Calibri" w:hint="default"/>
      <w:b/>
      <w:bCs w:val="0"/>
      <w:sz w:val="18"/>
    </w:rPr>
  </w:style>
  <w:style w:type="character" w:customStyle="1" w:styleId="9">
    <w:name w:val="Стиль Замещающий текст + 9 пт"/>
    <w:basedOn w:val="ad"/>
    <w:rsid w:val="003555E3"/>
    <w:rPr>
      <w:color w:val="D9D9D9" w:themeColor="background1" w:themeShade="D9"/>
      <w:sz w:val="16"/>
    </w:rPr>
  </w:style>
  <w:style w:type="character" w:customStyle="1" w:styleId="90">
    <w:name w:val="9"/>
    <w:basedOn w:val="a0"/>
    <w:rsid w:val="008F33EC"/>
  </w:style>
  <w:style w:type="paragraph" w:styleId="af">
    <w:name w:val="footer"/>
    <w:basedOn w:val="a"/>
    <w:link w:val="af0"/>
    <w:rsid w:val="00A10D2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A10D26"/>
    <w:rPr>
      <w:rFonts w:ascii="Arial" w:hAnsi="Arial" w:cs="Arial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A10D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4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1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7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9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vzljot.ru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FAF15AA5C0FE4A13B40C43CEE00A4D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C0DFFA4-0EC5-4C0B-85AE-601F0BF85DAE}"/>
      </w:docPartPr>
      <w:docPartBody>
        <w:p w:rsidR="00000000" w:rsidRDefault="00E93558">
          <w:pPr>
            <w:pStyle w:val="FAF15AA5C0FE4A13B40C43CEE00A4DB2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73CB514F223F42AC8212EE38CC4D69C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B3AC12-CC2C-4661-A3DE-48C5DCD346E4}"/>
      </w:docPartPr>
      <w:docPartBody>
        <w:p w:rsidR="00000000" w:rsidRDefault="00E93558">
          <w:pPr>
            <w:pStyle w:val="73CB514F223F42AC8212EE38CC4D69C8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23AB5FCEB62641F0AA0551D5552D30A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AF4D30-47A3-4E60-85B9-58549F317C77}"/>
      </w:docPartPr>
      <w:docPartBody>
        <w:p w:rsidR="00000000" w:rsidRDefault="00E93558">
          <w:pPr>
            <w:pStyle w:val="23AB5FCEB62641F0AA0551D5552D30A5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B430F971A6544C75918FD7AD204F7F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0B138FE-CA35-4BAE-9EFB-87E30CBB6D44}"/>
      </w:docPartPr>
      <w:docPartBody>
        <w:p w:rsidR="00000000" w:rsidRDefault="00E93558">
          <w:pPr>
            <w:pStyle w:val="B430F971A6544C75918FD7AD204F7F68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4EC65C0FBE17465C9CD3AF93DE11EDF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298DE2-E36F-4FF2-AFC7-E46668BB92A0}"/>
      </w:docPartPr>
      <w:docPartBody>
        <w:p w:rsidR="00000000" w:rsidRDefault="00E93558">
          <w:pPr>
            <w:pStyle w:val="4EC65C0FBE17465C9CD3AF93DE11EDF9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C3EE43D106394C30B9E1616EBD84F1F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5742AF4-70CF-4AE0-86E1-CA7FE2DE595D}"/>
      </w:docPartPr>
      <w:docPartBody>
        <w:p w:rsidR="00000000" w:rsidRDefault="00E93558">
          <w:pPr>
            <w:pStyle w:val="C3EE43D106394C30B9E1616EBD84F1F4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1890A1C3322A426A8B70E64A8B39D0E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06BDA9-225F-46F9-A1AD-170E387805DB}"/>
      </w:docPartPr>
      <w:docPartBody>
        <w:p w:rsidR="00000000" w:rsidRDefault="00E93558">
          <w:pPr>
            <w:pStyle w:val="1890A1C3322A426A8B70E64A8B39D0E6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D1AA5607CCC34BEEB983557F316FF63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A8696AD-58DC-410A-83E6-1A02AD93C220}"/>
      </w:docPartPr>
      <w:docPartBody>
        <w:p w:rsidR="00000000" w:rsidRDefault="00E93558">
          <w:pPr>
            <w:pStyle w:val="D1AA5607CCC34BEEB983557F316FF637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2AE08591F8784C80AF69241818ADB4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DDFFF1-288E-4A36-B29C-36FEE5ECDDDA}"/>
      </w:docPartPr>
      <w:docPartBody>
        <w:p w:rsidR="00000000" w:rsidRDefault="00E93558">
          <w:pPr>
            <w:pStyle w:val="2AE08591F8784C80AF69241818ADB489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2FF6F917F61142FCB41EA50E20E5A2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6D1175-88A0-44E5-8098-9E220285774B}"/>
      </w:docPartPr>
      <w:docPartBody>
        <w:p w:rsidR="00000000" w:rsidRDefault="00E93558">
          <w:pPr>
            <w:pStyle w:val="2FF6F917F61142FCB41EA50E20E5A2DB"/>
          </w:pPr>
          <w:r>
            <w:rPr>
              <w:rStyle w:val="a3"/>
              <w:b/>
              <w:sz w:val="18"/>
            </w:rPr>
            <w:t>Место для ввода текста.</w:t>
          </w:r>
        </w:p>
      </w:docPartBody>
    </w:docPart>
    <w:docPart>
      <w:docPartPr>
        <w:name w:val="3553031166D44C7A8B08672B1D2C61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79FFEA-D903-488E-9F67-DAF702233CB1}"/>
      </w:docPartPr>
      <w:docPartBody>
        <w:p w:rsidR="00000000" w:rsidRDefault="00E93558">
          <w:pPr>
            <w:pStyle w:val="3553031166D44C7A8B08672B1D2C6106"/>
          </w:pPr>
          <w:r>
            <w:rPr>
              <w:rStyle w:val="9"/>
              <w:sz w:val="16"/>
            </w:rPr>
            <w:t>Место для ввода</w:t>
          </w:r>
          <w:r>
            <w:rPr>
              <w:rStyle w:val="9"/>
              <w:sz w:val="16"/>
            </w:rPr>
            <w:t xml:space="preserve"> текста.</w:t>
          </w:r>
        </w:p>
      </w:docPartBody>
    </w:docPart>
    <w:docPart>
      <w:docPartPr>
        <w:name w:val="FFB987BF3B1844B09F7AD8C67EFC8D4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581B4D-D1EC-41A4-B2EC-FD03452D39D4}"/>
      </w:docPartPr>
      <w:docPartBody>
        <w:p w:rsidR="00000000" w:rsidRDefault="00E93558">
          <w:pPr>
            <w:pStyle w:val="FFB987BF3B1844B09F7AD8C67EFC8D49"/>
          </w:pPr>
          <w:r>
            <w:rPr>
              <w:rStyle w:val="9"/>
              <w:sz w:val="16"/>
            </w:rPr>
            <w:t>Место для ввода даты.</w:t>
          </w:r>
        </w:p>
      </w:docPartBody>
    </w:docPart>
    <w:docPart>
      <w:docPartPr>
        <w:name w:val="85194CE9F9E74CFD91D2C2D5CE9CDDA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5C61AA4-67BC-4B17-9226-3024C6DCB225}"/>
      </w:docPartPr>
      <w:docPartBody>
        <w:p w:rsidR="00000000" w:rsidRDefault="00E93558">
          <w:pPr>
            <w:pStyle w:val="85194CE9F9E74CFD91D2C2D5CE9CDDA5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2D62D5C994D5460B9E664D87246891E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FA30FF0-6778-464E-B14D-0A3AC8B40628}"/>
      </w:docPartPr>
      <w:docPartBody>
        <w:p w:rsidR="00000000" w:rsidRDefault="00E93558">
          <w:pPr>
            <w:pStyle w:val="2D62D5C994D5460B9E664D87246891E7"/>
          </w:pPr>
          <w:r>
            <w:rPr>
              <w:rStyle w:val="9"/>
              <w:sz w:val="16"/>
            </w:rPr>
            <w:t>Место для ввода даты.</w:t>
          </w:r>
        </w:p>
      </w:docPartBody>
    </w:docPart>
    <w:docPart>
      <w:docPartPr>
        <w:name w:val="65867B9E6AD64E88A9E39DFBAF2AF6F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CD0F569-5FA2-4EBA-B25A-B74C4B646976}"/>
      </w:docPartPr>
      <w:docPartBody>
        <w:p w:rsidR="00000000" w:rsidRDefault="00E93558">
          <w:pPr>
            <w:pStyle w:val="65867B9E6AD64E88A9E39DFBAF2AF6F4"/>
          </w:pPr>
          <w:r>
            <w:rPr>
              <w:rStyle w:val="9"/>
              <w:sz w:val="16"/>
            </w:rPr>
            <w:t>Место для ввода даты.</w:t>
          </w:r>
        </w:p>
      </w:docPartBody>
    </w:docPart>
    <w:docPart>
      <w:docPartPr>
        <w:name w:val="9672B2B13AE640EAA7D63574EE1324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DA5CA4C-41E1-4322-8255-A0625C14A258}"/>
      </w:docPartPr>
      <w:docPartBody>
        <w:p w:rsidR="00000000" w:rsidRDefault="00E93558">
          <w:pPr>
            <w:pStyle w:val="9672B2B13AE640EAA7D63574EE1324C2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51BB023AFBA547CD81CF389C956ACEF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865D47-12C6-401C-A6E9-EAD616A34BF5}"/>
      </w:docPartPr>
      <w:docPartBody>
        <w:p w:rsidR="00000000" w:rsidRDefault="00E93558">
          <w:pPr>
            <w:pStyle w:val="51BB023AFBA547CD81CF389C956ACEFC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B8965BE622B443C6A7F354D2441751A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5B840A-949B-4D7B-B67B-06E97C8FF55C}"/>
      </w:docPartPr>
      <w:docPartBody>
        <w:p w:rsidR="00000000" w:rsidRDefault="00E93558">
          <w:pPr>
            <w:pStyle w:val="B8965BE622B443C6A7F354D2441751AF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C77875B61DE541E2882BA89D4F328FF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001F245-4130-47E6-8F11-4686B7289C20}"/>
      </w:docPartPr>
      <w:docPartBody>
        <w:p w:rsidR="00000000" w:rsidRDefault="00E93558">
          <w:pPr>
            <w:pStyle w:val="C77875B61DE541E2882BA89D4F328FFF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69B35E5104174F32A2E9E93DB93FE6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6BC3DC9-424B-423A-A14A-B2D1E5EEDFDC}"/>
      </w:docPartPr>
      <w:docPartBody>
        <w:p w:rsidR="00000000" w:rsidRDefault="00E93558">
          <w:pPr>
            <w:pStyle w:val="69B35E5104174F32A2E9E93DB93FE644"/>
          </w:pPr>
          <w:r w:rsidRPr="00603F16">
            <w:rPr>
              <w:rStyle w:val="a3"/>
            </w:rPr>
            <w:t>Выберите элемент.</w:t>
          </w:r>
        </w:p>
      </w:docPartBody>
    </w:docPart>
    <w:docPart>
      <w:docPartPr>
        <w:name w:val="B1E850A974F144D196EBAB63EF875ED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52D142-CAD4-4059-8699-360397469B24}"/>
      </w:docPartPr>
      <w:docPartBody>
        <w:p w:rsidR="00000000" w:rsidRDefault="00E93558">
          <w:pPr>
            <w:pStyle w:val="B1E850A974F144D196EBAB63EF875ED6"/>
          </w:pPr>
          <w:r w:rsidRPr="000C2C93">
            <w:rPr>
              <w:rStyle w:val="a3"/>
            </w:rPr>
            <w:t>Выберите элемент.</w:t>
          </w:r>
        </w:p>
      </w:docPartBody>
    </w:docPart>
    <w:docPart>
      <w:docPartPr>
        <w:name w:val="BFBBEDC1C6764DF49CA6ADD673764CD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3E664DC-313F-48EE-A5A1-51133AD3ED7E}"/>
      </w:docPartPr>
      <w:docPartBody>
        <w:p w:rsidR="00000000" w:rsidRDefault="00E93558">
          <w:pPr>
            <w:pStyle w:val="BFBBEDC1C6764DF49CA6ADD673764CDE"/>
          </w:pPr>
          <w:r w:rsidRPr="000C2C93">
            <w:rPr>
              <w:rStyle w:val="a3"/>
            </w:rPr>
            <w:t>Выберите элемент.</w:t>
          </w:r>
        </w:p>
      </w:docPartBody>
    </w:docPart>
    <w:docPart>
      <w:docPartPr>
        <w:name w:val="A5A188CDC19C4EAC906E7CC4BBF138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D4B8CF2-FDCB-4F2E-9F75-55A335D1BEBA}"/>
      </w:docPartPr>
      <w:docPartBody>
        <w:p w:rsidR="00000000" w:rsidRDefault="00E93558">
          <w:pPr>
            <w:pStyle w:val="A5A188CDC19C4EAC906E7CC4BBF138DC"/>
          </w:pPr>
          <w:r w:rsidRPr="000C2C93">
            <w:rPr>
              <w:rStyle w:val="a3"/>
            </w:rPr>
            <w:t>Выберит</w:t>
          </w:r>
          <w:r w:rsidRPr="000C2C93">
            <w:rPr>
              <w:rStyle w:val="a3"/>
            </w:rPr>
            <w:t>е элемент.</w:t>
          </w:r>
        </w:p>
      </w:docPartBody>
    </w:docPart>
    <w:docPart>
      <w:docPartPr>
        <w:name w:val="CD7F5F0510E9467CB1A2BC7CD6B622B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5F0B44-05F5-4A00-B98F-7A3FF8F7B888}"/>
      </w:docPartPr>
      <w:docPartBody>
        <w:p w:rsidR="00000000" w:rsidRDefault="00E93558">
          <w:pPr>
            <w:pStyle w:val="CD7F5F0510E9467CB1A2BC7CD6B622BE"/>
          </w:pPr>
          <w:r w:rsidRPr="000C2C93">
            <w:rPr>
              <w:rStyle w:val="a3"/>
            </w:rPr>
            <w:t>Выберите элемент.</w:t>
          </w:r>
        </w:p>
      </w:docPartBody>
    </w:docPart>
    <w:docPart>
      <w:docPartPr>
        <w:name w:val="7814B4651F944A7F9D3A37002C1EAA7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A1E2911-9DB0-4FB9-8E04-18D9D92F294C}"/>
      </w:docPartPr>
      <w:docPartBody>
        <w:p w:rsidR="00000000" w:rsidRDefault="00E93558">
          <w:pPr>
            <w:pStyle w:val="7814B4651F944A7F9D3A37002C1EAA7D"/>
          </w:pPr>
          <w:r w:rsidRPr="000C2C93">
            <w:rPr>
              <w:rStyle w:val="a3"/>
            </w:rPr>
            <w:t>Выберите элемент.</w:t>
          </w:r>
        </w:p>
      </w:docPartBody>
    </w:docPart>
    <w:docPart>
      <w:docPartPr>
        <w:name w:val="262F4AF56B814A259103A243300E48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9AEC43-C2D4-4A41-9ABD-E631D0DA628E}"/>
      </w:docPartPr>
      <w:docPartBody>
        <w:p w:rsidR="00000000" w:rsidRDefault="00E93558">
          <w:pPr>
            <w:pStyle w:val="262F4AF56B814A259103A243300E48EF"/>
          </w:pPr>
          <w:r w:rsidRPr="000C2C93">
            <w:rPr>
              <w:rStyle w:val="a3"/>
            </w:rPr>
            <w:t>Выберите элемент.</w:t>
          </w:r>
        </w:p>
      </w:docPartBody>
    </w:docPart>
    <w:docPart>
      <w:docPartPr>
        <w:name w:val="70AB402EC0CD4771B5F9642DA9D6EC5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8C06131-8485-4056-AA8F-FFE5B4BE558C}"/>
      </w:docPartPr>
      <w:docPartBody>
        <w:p w:rsidR="00000000" w:rsidRDefault="00E93558">
          <w:pPr>
            <w:pStyle w:val="70AB402EC0CD4771B5F9642DA9D6EC53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AFF53C5AEE304300A240EF5C0F4931A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F64D180-AA51-4C91-A210-D1825EEE55C2}"/>
      </w:docPartPr>
      <w:docPartBody>
        <w:p w:rsidR="00000000" w:rsidRDefault="00E93558">
          <w:pPr>
            <w:pStyle w:val="AFF53C5AEE304300A240EF5C0F4931A6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09D551C848124DA0996EBF75C32D1D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0D78DBF-1E90-477D-B4E4-799D8040042C}"/>
      </w:docPartPr>
      <w:docPartBody>
        <w:p w:rsidR="00000000" w:rsidRDefault="00E93558">
          <w:pPr>
            <w:pStyle w:val="09D551C848124DA0996EBF75C32D1D44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72DC0B3A57A44250BB0D3F36993E9AD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B87B213-52AB-4409-A8C6-0CD2E20C9C9B}"/>
      </w:docPartPr>
      <w:docPartBody>
        <w:p w:rsidR="00000000" w:rsidRDefault="00E93558">
          <w:pPr>
            <w:pStyle w:val="72DC0B3A57A44250BB0D3F36993E9AD3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786BFA2D2D8B49159CDD09F624CACC8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2B2BB7-6AB1-4F32-898E-21D1C40DA43A}"/>
      </w:docPartPr>
      <w:docPartBody>
        <w:p w:rsidR="00000000" w:rsidRDefault="00E93558">
          <w:pPr>
            <w:pStyle w:val="786BFA2D2D8B49159CDD09F624CACC86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64EB7233E1064CBBB5623ADB93E75D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147946-8FFF-45D4-B318-4254446E8D6E}"/>
      </w:docPartPr>
      <w:docPartBody>
        <w:p w:rsidR="00000000" w:rsidRDefault="00E93558">
          <w:pPr>
            <w:pStyle w:val="64EB7233E1064CBBB5623ADB93E75D12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68654E4E00A54D9DB3B50B23933DDAA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E82FE3-15BB-42B8-97B9-ED22C1E862A3}"/>
      </w:docPartPr>
      <w:docPartBody>
        <w:p w:rsidR="00000000" w:rsidRDefault="00E93558">
          <w:pPr>
            <w:pStyle w:val="68654E4E00A54D9DB3B50B23933DDAA6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C7FD5E1F4FCC4CD1A8B0BD2F804B9D2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0404E4E-0504-4CF0-B4CD-E37365442D1B}"/>
      </w:docPartPr>
      <w:docPartBody>
        <w:p w:rsidR="00000000" w:rsidRDefault="00E93558">
          <w:pPr>
            <w:pStyle w:val="C7FD5E1F4FCC4CD1A8B0BD2F804B9D21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38650AE9D231416E9802CE0530451AD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8D2F6E7-20A3-4E95-B26E-53811590133C}"/>
      </w:docPartPr>
      <w:docPartBody>
        <w:p w:rsidR="00000000" w:rsidRDefault="00E93558">
          <w:pPr>
            <w:pStyle w:val="38650AE9D231416E9802CE0530451ADF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855107081054479283BC47B3C800D5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92D92ED-B096-4DC9-936C-309268B4A324}"/>
      </w:docPartPr>
      <w:docPartBody>
        <w:p w:rsidR="00000000" w:rsidRDefault="00E93558">
          <w:pPr>
            <w:pStyle w:val="855107081054479283BC47B3C800D57A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1ADC86E6E7A240CE975FFBFE07CB68C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C82032-7123-422B-A62D-7FA31B387C9E}"/>
      </w:docPartPr>
      <w:docPartBody>
        <w:p w:rsidR="00000000" w:rsidRDefault="00E93558">
          <w:pPr>
            <w:pStyle w:val="1ADC86E6E7A240CE975FFBFE07CB68CB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0EA1074F413947FA9EF368AD0E64F2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A990940-9882-45CF-944B-D57300778EA9}"/>
      </w:docPartPr>
      <w:docPartBody>
        <w:p w:rsidR="00000000" w:rsidRDefault="00E93558">
          <w:pPr>
            <w:pStyle w:val="0EA1074F413947FA9EF368AD0E64F268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4A393FC0FBBC4DE7B25245674177C3A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99730B9-C80F-4C0A-8573-76D0BE28033C}"/>
      </w:docPartPr>
      <w:docPartBody>
        <w:p w:rsidR="00000000" w:rsidRDefault="00E93558">
          <w:pPr>
            <w:pStyle w:val="4A393FC0FBBC4DE7B25245674177C3AF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7D904690BF91483C8B20A6EEB0703E8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C7A2F0-965F-43D1-B9CB-FC7EFA3CC558}"/>
      </w:docPartPr>
      <w:docPartBody>
        <w:p w:rsidR="00000000" w:rsidRDefault="00E93558">
          <w:pPr>
            <w:pStyle w:val="7D904690BF91483C8B20A6EEB0703E84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050F28A7C0AF427D8127B1D014CFBF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F50B5B2-F7DC-4EAB-9A3C-2F93D3EDE539}"/>
      </w:docPartPr>
      <w:docPartBody>
        <w:p w:rsidR="00000000" w:rsidRDefault="00E93558">
          <w:pPr>
            <w:pStyle w:val="050F28A7C0AF427D8127B1D014CFBFD9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3B292550DBC144EAA918DDD21D33C41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6417426-4689-47DB-A1E2-1AD20EBAA6D1}"/>
      </w:docPartPr>
      <w:docPartBody>
        <w:p w:rsidR="00000000" w:rsidRDefault="00E93558">
          <w:pPr>
            <w:pStyle w:val="3B292550DBC144EAA918DDD21D33C418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825A45697F744BE583CC11386393F0C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F87AA8B-91C6-4B1D-BDF8-6219E431D1B3}"/>
      </w:docPartPr>
      <w:docPartBody>
        <w:p w:rsidR="00000000" w:rsidRDefault="00E93558">
          <w:pPr>
            <w:pStyle w:val="825A45697F744BE583CC11386393F0C1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54F836B1F0D344BEBF894A363B2784D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176AB1-242D-41D0-8E3C-D61E03FCEA0B}"/>
      </w:docPartPr>
      <w:docPartBody>
        <w:p w:rsidR="00000000" w:rsidRDefault="00E93558">
          <w:pPr>
            <w:pStyle w:val="54F836B1F0D344BEBF894A363B2784D6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6A075F2772D3485A92BA47073D31A73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FF71B8-EE9E-4D27-A3B3-297DF59E3ED3}"/>
      </w:docPartPr>
      <w:docPartBody>
        <w:p w:rsidR="00000000" w:rsidRDefault="00E93558">
          <w:pPr>
            <w:pStyle w:val="6A075F2772D3485A92BA47073D31A731"/>
          </w:pPr>
          <w:r>
            <w:rPr>
              <w:rStyle w:val="9"/>
              <w:sz w:val="16"/>
            </w:rPr>
            <w:t>Место для ввода</w:t>
          </w:r>
          <w:r>
            <w:rPr>
              <w:rStyle w:val="9"/>
              <w:sz w:val="16"/>
            </w:rPr>
            <w:t xml:space="preserve"> текста.</w:t>
          </w:r>
        </w:p>
      </w:docPartBody>
    </w:docPart>
    <w:docPart>
      <w:docPartPr>
        <w:name w:val="63A2B0C13A364834964941BAC9D8733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261F240-FDF6-4566-9453-3E9E000EEBA6}"/>
      </w:docPartPr>
      <w:docPartBody>
        <w:p w:rsidR="00000000" w:rsidRDefault="00E93558">
          <w:pPr>
            <w:pStyle w:val="63A2B0C13A364834964941BAC9D87337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  <w:docPart>
      <w:docPartPr>
        <w:name w:val="2A7EFCB5A01140EBB66F1DB9402E459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43CB78-56F1-406D-9B4D-0678C4B36AF4}"/>
      </w:docPartPr>
      <w:docPartBody>
        <w:p w:rsidR="00000000" w:rsidRDefault="00E93558">
          <w:pPr>
            <w:pStyle w:val="2A7EFCB5A01140EBB66F1DB9402E4594"/>
          </w:pPr>
          <w:r>
            <w:rPr>
              <w:rStyle w:val="9"/>
              <w:sz w:val="16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558"/>
    <w:rsid w:val="00E93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">
    <w:name w:val="9"/>
    <w:basedOn w:val="a0"/>
  </w:style>
  <w:style w:type="paragraph" w:customStyle="1" w:styleId="FAF15AA5C0FE4A13B40C43CEE00A4DB2">
    <w:name w:val="FAF15AA5C0FE4A13B40C43CEE00A4DB2"/>
  </w:style>
  <w:style w:type="paragraph" w:customStyle="1" w:styleId="73CB514F223F42AC8212EE38CC4D69C8">
    <w:name w:val="73CB514F223F42AC8212EE38CC4D69C8"/>
  </w:style>
  <w:style w:type="paragraph" w:customStyle="1" w:styleId="23AB5FCEB62641F0AA0551D5552D30A5">
    <w:name w:val="23AB5FCEB62641F0AA0551D5552D30A5"/>
  </w:style>
  <w:style w:type="paragraph" w:customStyle="1" w:styleId="B430F971A6544C75918FD7AD204F7F68">
    <w:name w:val="B430F971A6544C75918FD7AD204F7F68"/>
  </w:style>
  <w:style w:type="paragraph" w:customStyle="1" w:styleId="4EC65C0FBE17465C9CD3AF93DE11EDF9">
    <w:name w:val="4EC65C0FBE17465C9CD3AF93DE11EDF9"/>
  </w:style>
  <w:style w:type="paragraph" w:customStyle="1" w:styleId="C3EE43D106394C30B9E1616EBD84F1F4">
    <w:name w:val="C3EE43D106394C30B9E1616EBD84F1F4"/>
  </w:style>
  <w:style w:type="paragraph" w:customStyle="1" w:styleId="1890A1C3322A426A8B70E64A8B39D0E6">
    <w:name w:val="1890A1C3322A426A8B70E64A8B39D0E6"/>
  </w:style>
  <w:style w:type="paragraph" w:customStyle="1" w:styleId="D1AA5607CCC34BEEB983557F316FF637">
    <w:name w:val="D1AA5607CCC34BEEB983557F316FF637"/>
  </w:style>
  <w:style w:type="paragraph" w:customStyle="1" w:styleId="2AE08591F8784C80AF69241818ADB489">
    <w:name w:val="2AE08591F8784C80AF69241818ADB489"/>
  </w:style>
  <w:style w:type="character" w:styleId="a3">
    <w:name w:val="Placeholder Text"/>
    <w:basedOn w:val="a0"/>
    <w:uiPriority w:val="99"/>
    <w:semiHidden/>
  </w:style>
  <w:style w:type="paragraph" w:customStyle="1" w:styleId="2FF6F917F61142FCB41EA50E20E5A2DB">
    <w:name w:val="2FF6F917F61142FCB41EA50E20E5A2DB"/>
  </w:style>
  <w:style w:type="paragraph" w:customStyle="1" w:styleId="3553031166D44C7A8B08672B1D2C6106">
    <w:name w:val="3553031166D44C7A8B08672B1D2C6106"/>
  </w:style>
  <w:style w:type="paragraph" w:customStyle="1" w:styleId="FFB987BF3B1844B09F7AD8C67EFC8D49">
    <w:name w:val="FFB987BF3B1844B09F7AD8C67EFC8D49"/>
  </w:style>
  <w:style w:type="paragraph" w:customStyle="1" w:styleId="85194CE9F9E74CFD91D2C2D5CE9CDDA5">
    <w:name w:val="85194CE9F9E74CFD91D2C2D5CE9CDDA5"/>
  </w:style>
  <w:style w:type="paragraph" w:customStyle="1" w:styleId="2D62D5C994D5460B9E664D87246891E7">
    <w:name w:val="2D62D5C994D5460B9E664D87246891E7"/>
  </w:style>
  <w:style w:type="paragraph" w:customStyle="1" w:styleId="65867B9E6AD64E88A9E39DFBAF2AF6F4">
    <w:name w:val="65867B9E6AD64E88A9E39DFBAF2AF6F4"/>
  </w:style>
  <w:style w:type="paragraph" w:customStyle="1" w:styleId="9672B2B13AE640EAA7D63574EE1324C2">
    <w:name w:val="9672B2B13AE640EAA7D63574EE1324C2"/>
  </w:style>
  <w:style w:type="paragraph" w:customStyle="1" w:styleId="51BB023AFBA547CD81CF389C956ACEFC">
    <w:name w:val="51BB023AFBA547CD81CF389C956ACEFC"/>
  </w:style>
  <w:style w:type="paragraph" w:customStyle="1" w:styleId="B8965BE622B443C6A7F354D2441751AF">
    <w:name w:val="B8965BE622B443C6A7F354D2441751AF"/>
  </w:style>
  <w:style w:type="paragraph" w:customStyle="1" w:styleId="C77875B61DE541E2882BA89D4F328FFF">
    <w:name w:val="C77875B61DE541E2882BA89D4F328FFF"/>
  </w:style>
  <w:style w:type="paragraph" w:customStyle="1" w:styleId="69B35E5104174F32A2E9E93DB93FE644">
    <w:name w:val="69B35E5104174F32A2E9E93DB93FE644"/>
  </w:style>
  <w:style w:type="paragraph" w:customStyle="1" w:styleId="B1E850A974F144D196EBAB63EF875ED6">
    <w:name w:val="B1E850A974F144D196EBAB63EF875ED6"/>
  </w:style>
  <w:style w:type="paragraph" w:customStyle="1" w:styleId="BFBBEDC1C6764DF49CA6ADD673764CDE">
    <w:name w:val="BFBBEDC1C6764DF49CA6ADD673764CDE"/>
  </w:style>
  <w:style w:type="paragraph" w:customStyle="1" w:styleId="A5A188CDC19C4EAC906E7CC4BBF138DC">
    <w:name w:val="A5A188CDC19C4EAC906E7CC4BBF138DC"/>
  </w:style>
  <w:style w:type="paragraph" w:customStyle="1" w:styleId="CD7F5F0510E9467CB1A2BC7CD6B622BE">
    <w:name w:val="CD7F5F0510E9467CB1A2BC7CD6B622BE"/>
  </w:style>
  <w:style w:type="paragraph" w:customStyle="1" w:styleId="7814B4651F944A7F9D3A37002C1EAA7D">
    <w:name w:val="7814B4651F944A7F9D3A37002C1EAA7D"/>
  </w:style>
  <w:style w:type="paragraph" w:customStyle="1" w:styleId="262F4AF56B814A259103A243300E48EF">
    <w:name w:val="262F4AF56B814A259103A243300E48EF"/>
  </w:style>
  <w:style w:type="paragraph" w:customStyle="1" w:styleId="70AB402EC0CD4771B5F9642DA9D6EC53">
    <w:name w:val="70AB402EC0CD4771B5F9642DA9D6EC53"/>
  </w:style>
  <w:style w:type="paragraph" w:customStyle="1" w:styleId="AFF53C5AEE304300A240EF5C0F4931A6">
    <w:name w:val="AFF53C5AEE304300A240EF5C0F4931A6"/>
  </w:style>
  <w:style w:type="paragraph" w:customStyle="1" w:styleId="09D551C848124DA0996EBF75C32D1D44">
    <w:name w:val="09D551C848124DA0996EBF75C32D1D44"/>
  </w:style>
  <w:style w:type="paragraph" w:customStyle="1" w:styleId="72DC0B3A57A44250BB0D3F36993E9AD3">
    <w:name w:val="72DC0B3A57A44250BB0D3F36993E9AD3"/>
  </w:style>
  <w:style w:type="paragraph" w:customStyle="1" w:styleId="786BFA2D2D8B49159CDD09F624CACC86">
    <w:name w:val="786BFA2D2D8B49159CDD09F624CACC86"/>
  </w:style>
  <w:style w:type="paragraph" w:customStyle="1" w:styleId="64EB7233E1064CBBB5623ADB93E75D12">
    <w:name w:val="64EB7233E1064CBBB5623ADB93E75D12"/>
  </w:style>
  <w:style w:type="paragraph" w:customStyle="1" w:styleId="68654E4E00A54D9DB3B50B23933DDAA6">
    <w:name w:val="68654E4E00A54D9DB3B50B23933DDAA6"/>
  </w:style>
  <w:style w:type="paragraph" w:customStyle="1" w:styleId="C7FD5E1F4FCC4CD1A8B0BD2F804B9D21">
    <w:name w:val="C7FD5E1F4FCC4CD1A8B0BD2F804B9D21"/>
  </w:style>
  <w:style w:type="paragraph" w:customStyle="1" w:styleId="38650AE9D231416E9802CE0530451ADF">
    <w:name w:val="38650AE9D231416E9802CE0530451ADF"/>
  </w:style>
  <w:style w:type="paragraph" w:customStyle="1" w:styleId="855107081054479283BC47B3C800D57A">
    <w:name w:val="855107081054479283BC47B3C800D57A"/>
  </w:style>
  <w:style w:type="paragraph" w:customStyle="1" w:styleId="1ADC86E6E7A240CE975FFBFE07CB68CB">
    <w:name w:val="1ADC86E6E7A240CE975FFBFE07CB68CB"/>
  </w:style>
  <w:style w:type="paragraph" w:customStyle="1" w:styleId="0EA1074F413947FA9EF368AD0E64F268">
    <w:name w:val="0EA1074F413947FA9EF368AD0E64F268"/>
  </w:style>
  <w:style w:type="paragraph" w:customStyle="1" w:styleId="4A393FC0FBBC4DE7B25245674177C3AF">
    <w:name w:val="4A393FC0FBBC4DE7B25245674177C3AF"/>
  </w:style>
  <w:style w:type="paragraph" w:customStyle="1" w:styleId="7D904690BF91483C8B20A6EEB0703E84">
    <w:name w:val="7D904690BF91483C8B20A6EEB0703E84"/>
  </w:style>
  <w:style w:type="paragraph" w:customStyle="1" w:styleId="050F28A7C0AF427D8127B1D014CFBFD9">
    <w:name w:val="050F28A7C0AF427D8127B1D014CFBFD9"/>
  </w:style>
  <w:style w:type="paragraph" w:customStyle="1" w:styleId="3B292550DBC144EAA918DDD21D33C418">
    <w:name w:val="3B292550DBC144EAA918DDD21D33C418"/>
  </w:style>
  <w:style w:type="paragraph" w:customStyle="1" w:styleId="825A45697F744BE583CC11386393F0C1">
    <w:name w:val="825A45697F744BE583CC11386393F0C1"/>
  </w:style>
  <w:style w:type="paragraph" w:customStyle="1" w:styleId="54F836B1F0D344BEBF894A363B2784D6">
    <w:name w:val="54F836B1F0D344BEBF894A363B2784D6"/>
  </w:style>
  <w:style w:type="paragraph" w:customStyle="1" w:styleId="6A075F2772D3485A92BA47073D31A731">
    <w:name w:val="6A075F2772D3485A92BA47073D31A731"/>
  </w:style>
  <w:style w:type="paragraph" w:customStyle="1" w:styleId="63A2B0C13A364834964941BAC9D87337">
    <w:name w:val="63A2B0C13A364834964941BAC9D87337"/>
  </w:style>
  <w:style w:type="paragraph" w:customStyle="1" w:styleId="2A7EFCB5A01140EBB66F1DB9402E4594">
    <w:name w:val="2A7EFCB5A01140EBB66F1DB9402E459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1120B7-4A67-44E7-BECA-7FF3AC21D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КЗ ТЭР ОС ОФ IP671</Template>
  <TotalTime>0</TotalTime>
  <Pages>2</Pages>
  <Words>687</Words>
  <Characters>3921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КЗ ТЭР ОС ОФ IP67</vt:lpstr>
    </vt:vector>
  </TitlesOfParts>
  <Company>vzljot</Company>
  <LinksUpToDate>false</LinksUpToDate>
  <CharactersWithSpaces>4599</CharactersWithSpaces>
  <SharedDoc>false</SharedDoc>
  <HLinks>
    <vt:vector size="6" baseType="variant">
      <vt:variant>
        <vt:i4>327750</vt:i4>
      </vt:variant>
      <vt:variant>
        <vt:i4>0</vt:i4>
      </vt:variant>
      <vt:variant>
        <vt:i4>0</vt:i4>
      </vt:variant>
      <vt:variant>
        <vt:i4>5</vt:i4>
      </vt:variant>
      <vt:variant>
        <vt:lpwstr>http://www.vzljot.ru/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КЗ ТЭР ОС ОФ IP67</dc:title>
  <dc:subject/>
  <dc:creator>Беляков Александр Алексеевич</dc:creator>
  <cp:keywords/>
  <cp:lastModifiedBy>Беляков Александр Алексеевич</cp:lastModifiedBy>
  <cp:revision>1</cp:revision>
  <cp:lastPrinted>2023-08-07T08:48:00Z</cp:lastPrinted>
  <dcterms:created xsi:type="dcterms:W3CDTF">2025-05-05T12:07:00Z</dcterms:created>
  <dcterms:modified xsi:type="dcterms:W3CDTF">2025-05-05T12:07:00Z</dcterms:modified>
</cp:coreProperties>
</file>